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3ED922" w14:textId="7EB837A6" w:rsidR="00CC130F" w:rsidRPr="00B878D7" w:rsidRDefault="00CC130F" w:rsidP="00B878D7">
      <w:pPr>
        <w:jc w:val="both"/>
        <w:rPr>
          <w:rFonts w:cs="Arial"/>
          <w:b/>
          <w:color w:val="7030A0"/>
        </w:rPr>
      </w:pPr>
      <w:r w:rsidRPr="00CC130F">
        <w:rPr>
          <w:rFonts w:eastAsia="Times New Roman" w:cs="Arial"/>
          <w:b/>
          <w:bCs/>
          <w:color w:val="7030A0"/>
          <w:lang w:eastAsia="nl-NL"/>
        </w:rPr>
        <w:t>Form</w:t>
      </w:r>
      <w:r w:rsidRPr="00CC130F">
        <w:rPr>
          <w:rFonts w:eastAsia="Times New Roman" w:cs="Arial"/>
          <w:b/>
          <w:bCs/>
          <w:color w:val="6A3F8E"/>
          <w:lang w:eastAsia="nl-NL"/>
        </w:rPr>
        <w:t>ulier 1: formulier opzeggen huur </w:t>
      </w:r>
      <w:r w:rsidRPr="00CC130F">
        <w:rPr>
          <w:rFonts w:eastAsia="Times New Roman" w:cs="Arial"/>
          <w:color w:val="6A3F8E"/>
          <w:lang w:eastAsia="nl-NL"/>
        </w:rPr>
        <w:t> </w:t>
      </w:r>
    </w:p>
    <w:p w14:paraId="7A3688D7" w14:textId="77777777" w:rsidR="00266F0D" w:rsidRPr="00CC130F" w:rsidRDefault="00266F0D" w:rsidP="00CC130F">
      <w:pPr>
        <w:textAlignment w:val="baseline"/>
        <w:rPr>
          <w:rFonts w:eastAsia="Times New Roman" w:cs="Arial"/>
          <w:lang w:eastAsia="nl-NL"/>
        </w:rPr>
      </w:pPr>
    </w:p>
    <w:tbl>
      <w:tblPr>
        <w:tblW w:w="90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6"/>
        <w:gridCol w:w="6370"/>
      </w:tblGrid>
      <w:tr w:rsidR="00CC130F" w:rsidRPr="00CC130F" w14:paraId="754E01E4" w14:textId="77777777" w:rsidTr="5C406626">
        <w:trPr>
          <w:trHeight w:val="300"/>
        </w:trPr>
        <w:tc>
          <w:tcPr>
            <w:tcW w:w="9056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auto"/>
            <w:hideMark/>
          </w:tcPr>
          <w:p w14:paraId="6A874E37" w14:textId="76924ED5" w:rsidR="00DB7BA7" w:rsidRDefault="00CC130F" w:rsidP="5C406626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5C406626">
              <w:rPr>
                <w:rFonts w:eastAsia="Times New Roman" w:cs="Arial"/>
                <w:sz w:val="20"/>
                <w:szCs w:val="20"/>
                <w:lang w:eastAsia="nl-NL"/>
              </w:rPr>
              <w:t xml:space="preserve">De opzegtermijn van uw huurappartement betreft één maand. </w:t>
            </w:r>
            <w:r w:rsidR="1756A491" w:rsidRPr="5C406626">
              <w:rPr>
                <w:rFonts w:eastAsia="Times New Roman" w:cs="Arial"/>
                <w:sz w:val="20"/>
                <w:szCs w:val="20"/>
                <w:lang w:eastAsia="nl-NL"/>
              </w:rPr>
              <w:t xml:space="preserve">Bij voorkeur dient u </w:t>
            </w:r>
            <w:r w:rsidR="26A8ADF4" w:rsidRPr="5C406626">
              <w:rPr>
                <w:rFonts w:eastAsia="Times New Roman" w:cs="Arial"/>
                <w:sz w:val="20"/>
                <w:szCs w:val="20"/>
                <w:lang w:eastAsia="nl-NL"/>
              </w:rPr>
              <w:t xml:space="preserve">de huuropzegging via de website van Livio in te vullen. </w:t>
            </w:r>
          </w:p>
          <w:p w14:paraId="0540027E" w14:textId="0191BA5F" w:rsidR="00DB7BA7" w:rsidRDefault="1756A491" w:rsidP="5C406626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5C406626">
              <w:rPr>
                <w:rFonts w:eastAsia="Times New Roman" w:cs="Arial"/>
                <w:sz w:val="20"/>
                <w:szCs w:val="20"/>
                <w:lang w:eastAsia="nl-NL"/>
              </w:rPr>
              <w:t>Indien u niet in de gelegenheid bent</w:t>
            </w:r>
            <w:r w:rsidR="2C771927" w:rsidRPr="5C406626">
              <w:rPr>
                <w:rFonts w:eastAsia="Times New Roman" w:cs="Arial"/>
                <w:sz w:val="20"/>
                <w:szCs w:val="20"/>
                <w:lang w:eastAsia="nl-NL"/>
              </w:rPr>
              <w:t xml:space="preserve"> om dit via de website te doen,</w:t>
            </w:r>
            <w:r w:rsidRPr="5C406626">
              <w:rPr>
                <w:rFonts w:eastAsia="Times New Roman" w:cs="Arial"/>
                <w:sz w:val="20"/>
                <w:szCs w:val="20"/>
                <w:lang w:eastAsia="nl-NL"/>
              </w:rPr>
              <w:t xml:space="preserve"> kunt u dit formulier</w:t>
            </w:r>
            <w:r w:rsidR="16A74104" w:rsidRPr="5C406626">
              <w:rPr>
                <w:rFonts w:eastAsia="Times New Roman" w:cs="Arial"/>
                <w:sz w:val="20"/>
                <w:szCs w:val="20"/>
                <w:lang w:eastAsia="nl-NL"/>
              </w:rPr>
              <w:t xml:space="preserve"> </w:t>
            </w:r>
            <w:r w:rsidR="127935D2" w:rsidRPr="5C406626">
              <w:rPr>
                <w:rFonts w:eastAsia="Times New Roman" w:cs="Arial"/>
                <w:sz w:val="20"/>
                <w:szCs w:val="20"/>
                <w:lang w:eastAsia="nl-NL"/>
              </w:rPr>
              <w:t>afgeven</w:t>
            </w:r>
            <w:r w:rsidRPr="5C406626">
              <w:rPr>
                <w:rFonts w:eastAsia="Times New Roman" w:cs="Arial"/>
                <w:sz w:val="20"/>
                <w:szCs w:val="20"/>
                <w:lang w:eastAsia="nl-NL"/>
              </w:rPr>
              <w:t xml:space="preserve"> bij de Facilitair Coördinator op </w:t>
            </w:r>
            <w:r w:rsidR="6C643A65" w:rsidRPr="5C406626">
              <w:rPr>
                <w:rFonts w:eastAsia="Times New Roman" w:cs="Arial"/>
                <w:sz w:val="20"/>
                <w:szCs w:val="20"/>
                <w:lang w:eastAsia="nl-NL"/>
              </w:rPr>
              <w:t>uw l</w:t>
            </w:r>
            <w:r w:rsidRPr="5C406626">
              <w:rPr>
                <w:rFonts w:eastAsia="Times New Roman" w:cs="Arial"/>
                <w:sz w:val="20"/>
                <w:szCs w:val="20"/>
                <w:lang w:eastAsia="nl-NL"/>
              </w:rPr>
              <w:t xml:space="preserve">ocatie. </w:t>
            </w:r>
            <w:r w:rsidR="00CC130F" w:rsidRPr="5C406626">
              <w:rPr>
                <w:rFonts w:eastAsia="Times New Roman" w:cs="Arial"/>
                <w:sz w:val="20"/>
                <w:szCs w:val="20"/>
                <w:lang w:eastAsia="nl-NL"/>
              </w:rPr>
              <w:t xml:space="preserve">U krijgt </w:t>
            </w:r>
            <w:r w:rsidR="7668DE00" w:rsidRPr="5C406626">
              <w:rPr>
                <w:rFonts w:eastAsia="Times New Roman" w:cs="Arial"/>
                <w:sz w:val="20"/>
                <w:szCs w:val="20"/>
                <w:lang w:eastAsia="nl-NL"/>
              </w:rPr>
              <w:t xml:space="preserve">dan </w:t>
            </w:r>
            <w:r w:rsidR="00CC130F" w:rsidRPr="5C406626">
              <w:rPr>
                <w:rFonts w:eastAsia="Times New Roman" w:cs="Arial"/>
                <w:sz w:val="20"/>
                <w:szCs w:val="20"/>
                <w:lang w:eastAsia="nl-NL"/>
              </w:rPr>
              <w:t xml:space="preserve">een </w:t>
            </w:r>
            <w:r w:rsidR="00CC130F" w:rsidRPr="5C406626">
              <w:rPr>
                <w:rFonts w:eastAsia="Times New Roman" w:cs="Arial"/>
                <w:sz w:val="20"/>
                <w:szCs w:val="20"/>
                <w:u w:val="single"/>
                <w:lang w:eastAsia="nl-NL"/>
              </w:rPr>
              <w:t>kopie van uw opzegging</w:t>
            </w:r>
            <w:r w:rsidR="00CC130F" w:rsidRPr="5C406626">
              <w:rPr>
                <w:rFonts w:eastAsia="Times New Roman" w:cs="Arial"/>
                <w:sz w:val="20"/>
                <w:szCs w:val="20"/>
                <w:lang w:eastAsia="nl-NL"/>
              </w:rPr>
              <w:t>.</w:t>
            </w:r>
          </w:p>
          <w:p w14:paraId="5DF41CB0" w14:textId="22F33AEE" w:rsidR="00CC130F" w:rsidRPr="00CC130F" w:rsidRDefault="00CC130F" w:rsidP="006A4CD9">
            <w:pPr>
              <w:numPr>
                <w:ilvl w:val="0"/>
                <w:numId w:val="7"/>
              </w:numPr>
              <w:ind w:firstLine="0"/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5C406626">
              <w:rPr>
                <w:rFonts w:eastAsia="Times New Roman" w:cs="Arial"/>
                <w:sz w:val="20"/>
                <w:szCs w:val="20"/>
                <w:lang w:eastAsia="nl-NL"/>
              </w:rPr>
              <w:t xml:space="preserve">Na inlevering van dit formulier, neemt een medewerker van afdeling </w:t>
            </w:r>
            <w:r w:rsidR="1734C891" w:rsidRPr="5C406626">
              <w:rPr>
                <w:rFonts w:eastAsia="Times New Roman" w:cs="Arial"/>
                <w:sz w:val="20"/>
                <w:szCs w:val="20"/>
                <w:lang w:eastAsia="nl-NL"/>
              </w:rPr>
              <w:t xml:space="preserve">                          </w:t>
            </w:r>
          </w:p>
          <w:p w14:paraId="0E0D4DDB" w14:textId="520BCAFF" w:rsidR="00CC130F" w:rsidRPr="00CC130F" w:rsidRDefault="5FDFC2D5" w:rsidP="5C406626">
            <w:pPr>
              <w:ind w:left="720"/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5C406626">
              <w:rPr>
                <w:rFonts w:eastAsia="Times New Roman" w:cs="Arial"/>
                <w:sz w:val="20"/>
                <w:szCs w:val="20"/>
                <w:lang w:eastAsia="nl-NL"/>
              </w:rPr>
              <w:t xml:space="preserve">             </w:t>
            </w:r>
            <w:r w:rsidR="00CC130F" w:rsidRPr="5C406626">
              <w:rPr>
                <w:rFonts w:eastAsia="Times New Roman" w:cs="Arial"/>
                <w:sz w:val="20"/>
                <w:szCs w:val="20"/>
                <w:lang w:eastAsia="nl-NL"/>
              </w:rPr>
              <w:t xml:space="preserve">Vastgoed contact </w:t>
            </w:r>
            <w:r w:rsidR="2D4053A9" w:rsidRPr="5C406626">
              <w:rPr>
                <w:rFonts w:eastAsia="Times New Roman" w:cs="Arial"/>
                <w:sz w:val="20"/>
                <w:szCs w:val="20"/>
                <w:lang w:eastAsia="nl-NL"/>
              </w:rPr>
              <w:t xml:space="preserve">  </w:t>
            </w:r>
            <w:r w:rsidR="00CC130F" w:rsidRPr="5C406626">
              <w:rPr>
                <w:rFonts w:eastAsia="Times New Roman" w:cs="Arial"/>
                <w:sz w:val="20"/>
                <w:szCs w:val="20"/>
                <w:lang w:eastAsia="nl-NL"/>
              </w:rPr>
              <w:t>op voor een voor- en eindinspectie </w:t>
            </w:r>
          </w:p>
          <w:p w14:paraId="0B1E3FBF" w14:textId="71F4E5D5" w:rsidR="00CC130F" w:rsidRPr="0076520D" w:rsidRDefault="00CC130F" w:rsidP="00CC130F">
            <w:pPr>
              <w:numPr>
                <w:ilvl w:val="0"/>
                <w:numId w:val="8"/>
              </w:numPr>
              <w:ind w:firstLine="0"/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Artikel 15: Algemene Voorwaarden voor zelfstandige woonruimte van toepassing </w:t>
            </w:r>
          </w:p>
          <w:p w14:paraId="30A796A6" w14:textId="1BEBA5B8" w:rsidR="0076520D" w:rsidRPr="002E0CDB" w:rsidRDefault="00445BEF" w:rsidP="00CC130F">
            <w:pPr>
              <w:numPr>
                <w:ilvl w:val="0"/>
                <w:numId w:val="8"/>
              </w:numPr>
              <w:ind w:firstLine="0"/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67D62EBC">
              <w:rPr>
                <w:rFonts w:eastAsia="Times New Roman" w:cs="Arial"/>
                <w:color w:val="000000" w:themeColor="text1"/>
                <w:sz w:val="20"/>
                <w:szCs w:val="20"/>
                <w:lang w:eastAsia="nl-NL"/>
              </w:rPr>
              <w:t xml:space="preserve">De inleverdatum </w:t>
            </w:r>
            <w:r w:rsidR="003777AF" w:rsidRPr="67D62EBC">
              <w:rPr>
                <w:rFonts w:eastAsia="Times New Roman" w:cs="Arial"/>
                <w:color w:val="000000" w:themeColor="text1"/>
                <w:sz w:val="20"/>
                <w:szCs w:val="20"/>
                <w:lang w:eastAsia="nl-NL"/>
              </w:rPr>
              <w:t>bepaalt de start van de huur</w:t>
            </w:r>
            <w:r w:rsidR="00FB6F30" w:rsidRPr="67D62EBC">
              <w:rPr>
                <w:rFonts w:eastAsia="Times New Roman" w:cs="Arial"/>
                <w:color w:val="000000" w:themeColor="text1"/>
                <w:sz w:val="20"/>
                <w:szCs w:val="20"/>
                <w:lang w:eastAsia="nl-NL"/>
              </w:rPr>
              <w:t xml:space="preserve"> opzeggingsperiode. </w:t>
            </w:r>
          </w:p>
          <w:p w14:paraId="71284876" w14:textId="35E7CC33" w:rsidR="6451668C" w:rsidRDefault="6451668C" w:rsidP="67D62EBC">
            <w:pPr>
              <w:numPr>
                <w:ilvl w:val="0"/>
                <w:numId w:val="8"/>
              </w:numPr>
              <w:ind w:firstLine="0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67D62EBC">
              <w:rPr>
                <w:rFonts w:eastAsia="Times New Roman" w:cs="Arial"/>
                <w:color w:val="000000" w:themeColor="text1"/>
                <w:sz w:val="20"/>
                <w:szCs w:val="20"/>
                <w:lang w:eastAsia="nl-NL"/>
              </w:rPr>
              <w:t xml:space="preserve">Alleen een volledig ingevuld formulier wordt in behandeling genomen </w:t>
            </w:r>
          </w:p>
          <w:p w14:paraId="22802A67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5C406626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nl-NL"/>
              </w:rPr>
              <w:t>Huur opzegging i.v.m. overlijden</w:t>
            </w:r>
            <w:r w:rsidRPr="5C406626">
              <w:rPr>
                <w:rFonts w:eastAsia="Times New Roman" w:cs="Arial"/>
                <w:color w:val="000000" w:themeColor="text1"/>
                <w:sz w:val="20"/>
                <w:szCs w:val="20"/>
                <w:lang w:eastAsia="nl-NL"/>
              </w:rPr>
              <w:t> </w:t>
            </w:r>
          </w:p>
          <w:p w14:paraId="7111914F" w14:textId="373A0F3C" w:rsidR="00144DE5" w:rsidRPr="00CC130F" w:rsidRDefault="491A56E7" w:rsidP="5C406626">
            <w:pPr>
              <w:textAlignment w:val="baseline"/>
              <w:rPr>
                <w:rFonts w:eastAsia="Times New Roman" w:cs="Arial"/>
                <w:color w:val="000000" w:themeColor="text1"/>
                <w:sz w:val="20"/>
                <w:szCs w:val="20"/>
                <w:lang w:eastAsia="nl-NL"/>
              </w:rPr>
            </w:pPr>
            <w:r w:rsidRPr="5C406626">
              <w:rPr>
                <w:rFonts w:eastAsia="Times New Roman" w:cs="Arial"/>
                <w:color w:val="000000" w:themeColor="text1"/>
                <w:sz w:val="20"/>
                <w:szCs w:val="20"/>
                <w:lang w:eastAsia="nl-NL"/>
              </w:rPr>
              <w:t xml:space="preserve">In het geval van overlijden worden nabestaanden in de gelegenheid gesteld een opzegtermijn van 14 dagen te hanteren, </w:t>
            </w:r>
            <w:r w:rsidR="4DAB301D" w:rsidRPr="5C406626">
              <w:rPr>
                <w:rFonts w:eastAsia="Times New Roman" w:cs="Arial"/>
                <w:color w:val="000000" w:themeColor="text1"/>
                <w:sz w:val="20"/>
                <w:szCs w:val="20"/>
                <w:lang w:eastAsia="nl-NL"/>
              </w:rPr>
              <w:t xml:space="preserve">gerekend </w:t>
            </w:r>
            <w:r w:rsidRPr="5C406626">
              <w:rPr>
                <w:rFonts w:eastAsia="Times New Roman" w:cs="Arial"/>
                <w:color w:val="000000" w:themeColor="text1"/>
                <w:sz w:val="20"/>
                <w:szCs w:val="20"/>
                <w:lang w:eastAsia="nl-NL"/>
              </w:rPr>
              <w:t xml:space="preserve">vanaf het moment dat de huuropzegging </w:t>
            </w:r>
            <w:r w:rsidR="47D2BD45" w:rsidRPr="5C406626">
              <w:rPr>
                <w:rFonts w:eastAsia="Times New Roman" w:cs="Arial"/>
                <w:color w:val="000000" w:themeColor="text1"/>
                <w:sz w:val="20"/>
                <w:szCs w:val="20"/>
                <w:lang w:eastAsia="nl-NL"/>
              </w:rPr>
              <w:t xml:space="preserve">door </w:t>
            </w:r>
            <w:r w:rsidRPr="5C406626">
              <w:rPr>
                <w:rFonts w:eastAsia="Times New Roman" w:cs="Arial"/>
                <w:color w:val="000000" w:themeColor="text1"/>
                <w:sz w:val="20"/>
                <w:szCs w:val="20"/>
                <w:lang w:eastAsia="nl-NL"/>
              </w:rPr>
              <w:t xml:space="preserve">Livio is ontvangen. </w:t>
            </w:r>
          </w:p>
          <w:p w14:paraId="2D10B720" w14:textId="1A53E264" w:rsidR="00144DE5" w:rsidRPr="00CC130F" w:rsidRDefault="00144DE5" w:rsidP="5C406626">
            <w:pPr>
              <w:textAlignment w:val="baseline"/>
              <w:rPr>
                <w:rFonts w:eastAsia="Times New Roman" w:cs="Arial"/>
                <w:color w:val="000000" w:themeColor="text1"/>
                <w:sz w:val="20"/>
                <w:szCs w:val="20"/>
                <w:lang w:eastAsia="nl-NL"/>
              </w:rPr>
            </w:pPr>
          </w:p>
        </w:tc>
      </w:tr>
      <w:tr w:rsidR="00CC130F" w:rsidRPr="00CC130F" w14:paraId="3E8BC2F0" w14:textId="77777777" w:rsidTr="5C406626">
        <w:trPr>
          <w:trHeight w:val="300"/>
        </w:trPr>
        <w:tc>
          <w:tcPr>
            <w:tcW w:w="9056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auto"/>
            <w:hideMark/>
          </w:tcPr>
          <w:p w14:paraId="4CAB7BAB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nl-NL"/>
              </w:rPr>
              <w:t>Algemene gegevens/ gegevens van overleden persoon </w:t>
            </w: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 </w:t>
            </w:r>
          </w:p>
          <w:p w14:paraId="69B42211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CC130F" w:rsidRPr="00CC130F" w14:paraId="4FAE7D5B" w14:textId="77777777" w:rsidTr="5C406626">
        <w:trPr>
          <w:trHeight w:val="300"/>
        </w:trPr>
        <w:tc>
          <w:tcPr>
            <w:tcW w:w="26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auto"/>
            <w:hideMark/>
          </w:tcPr>
          <w:p w14:paraId="12C24616" w14:textId="24E02EEF" w:rsidR="00CC130F" w:rsidRPr="00CC130F" w:rsidRDefault="4811A37F" w:rsidP="5C406626">
            <w:r w:rsidRPr="5C406626">
              <w:rPr>
                <w:rFonts w:eastAsia="Times New Roman" w:cs="Arial"/>
                <w:color w:val="000000" w:themeColor="text1"/>
                <w:sz w:val="20"/>
                <w:szCs w:val="20"/>
                <w:lang w:eastAsia="nl-NL"/>
              </w:rPr>
              <w:t xml:space="preserve">Naam: </w:t>
            </w:r>
          </w:p>
        </w:tc>
        <w:tc>
          <w:tcPr>
            <w:tcW w:w="637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auto"/>
            <w:hideMark/>
          </w:tcPr>
          <w:p w14:paraId="420765C0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 </w:t>
            </w:r>
          </w:p>
          <w:p w14:paraId="30D75396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CC130F" w:rsidRPr="00CC130F" w14:paraId="217CE90F" w14:textId="77777777" w:rsidTr="5C406626">
        <w:trPr>
          <w:trHeight w:val="300"/>
        </w:trPr>
        <w:tc>
          <w:tcPr>
            <w:tcW w:w="26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auto"/>
            <w:hideMark/>
          </w:tcPr>
          <w:p w14:paraId="740BDA0E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Locatie </w:t>
            </w:r>
          </w:p>
        </w:tc>
        <w:tc>
          <w:tcPr>
            <w:tcW w:w="637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auto"/>
            <w:hideMark/>
          </w:tcPr>
          <w:p w14:paraId="05B94EAA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 </w:t>
            </w:r>
          </w:p>
          <w:p w14:paraId="310B81BC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CC130F" w:rsidRPr="00CC130F" w14:paraId="002F496E" w14:textId="77777777" w:rsidTr="5C406626">
        <w:trPr>
          <w:trHeight w:val="300"/>
        </w:trPr>
        <w:tc>
          <w:tcPr>
            <w:tcW w:w="26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auto"/>
            <w:hideMark/>
          </w:tcPr>
          <w:p w14:paraId="50059D2B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Appartement nummer </w:t>
            </w:r>
          </w:p>
        </w:tc>
        <w:tc>
          <w:tcPr>
            <w:tcW w:w="637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auto"/>
            <w:hideMark/>
          </w:tcPr>
          <w:p w14:paraId="026B67B9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 </w:t>
            </w:r>
          </w:p>
          <w:p w14:paraId="6D76C34D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CC130F" w:rsidRPr="00CC130F" w14:paraId="335BCACB" w14:textId="77777777" w:rsidTr="5C406626">
        <w:trPr>
          <w:trHeight w:val="300"/>
        </w:trPr>
        <w:tc>
          <w:tcPr>
            <w:tcW w:w="26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auto"/>
            <w:hideMark/>
          </w:tcPr>
          <w:p w14:paraId="3120AD18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Datum overlijden (indien van toepassing) </w:t>
            </w:r>
          </w:p>
          <w:p w14:paraId="4D9D4B09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637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auto"/>
            <w:hideMark/>
          </w:tcPr>
          <w:p w14:paraId="26546DEA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 </w:t>
            </w:r>
          </w:p>
          <w:p w14:paraId="10097517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______-______-______ </w:t>
            </w:r>
          </w:p>
          <w:p w14:paraId="55DDA6FB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CC130F" w:rsidRPr="00CC130F" w14:paraId="32CAE455" w14:textId="77777777" w:rsidTr="5C406626">
        <w:trPr>
          <w:trHeight w:val="300"/>
        </w:trPr>
        <w:tc>
          <w:tcPr>
            <w:tcW w:w="9056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auto"/>
            <w:hideMark/>
          </w:tcPr>
          <w:p w14:paraId="637F9EE4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nl-NL"/>
              </w:rPr>
              <w:t>Beëindiging </w:t>
            </w: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 </w:t>
            </w:r>
          </w:p>
          <w:p w14:paraId="31FF862B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CC130F" w:rsidRPr="00CC130F" w14:paraId="3605DBA2" w14:textId="77777777" w:rsidTr="5C406626">
        <w:trPr>
          <w:trHeight w:val="300"/>
        </w:trPr>
        <w:tc>
          <w:tcPr>
            <w:tcW w:w="26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auto"/>
            <w:hideMark/>
          </w:tcPr>
          <w:p w14:paraId="2CA65A03" w14:textId="34DEABFE" w:rsidR="00DD0743" w:rsidRPr="00294911" w:rsidRDefault="00CC130F" w:rsidP="00CC130F">
            <w:pPr>
              <w:textAlignment w:val="baseline"/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Beëindiging van de huurovereenkomst per (laatste huur dag)  </w:t>
            </w:r>
          </w:p>
        </w:tc>
        <w:tc>
          <w:tcPr>
            <w:tcW w:w="637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auto"/>
            <w:hideMark/>
          </w:tcPr>
          <w:p w14:paraId="04D7E35C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 </w:t>
            </w:r>
          </w:p>
          <w:p w14:paraId="6939F1B9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______-______-______ </w:t>
            </w:r>
          </w:p>
          <w:p w14:paraId="6EFB33F9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CC130F" w:rsidRPr="00CC130F" w14:paraId="194D91C6" w14:textId="77777777" w:rsidTr="5C406626">
        <w:trPr>
          <w:trHeight w:val="300"/>
        </w:trPr>
        <w:tc>
          <w:tcPr>
            <w:tcW w:w="9056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auto"/>
            <w:hideMark/>
          </w:tcPr>
          <w:p w14:paraId="19C79937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nl-NL"/>
              </w:rPr>
              <w:t>Correspondentieadres</w:t>
            </w: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CC130F" w:rsidRPr="00CC130F" w14:paraId="63B72FEF" w14:textId="77777777" w:rsidTr="5C406626">
        <w:trPr>
          <w:trHeight w:val="300"/>
        </w:trPr>
        <w:tc>
          <w:tcPr>
            <w:tcW w:w="26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auto"/>
            <w:hideMark/>
          </w:tcPr>
          <w:p w14:paraId="4FDE14A6" w14:textId="6893FABD" w:rsidR="00CC130F" w:rsidRPr="00CC130F" w:rsidRDefault="4E7B7797" w:rsidP="67D62EBC">
            <w:pPr>
              <w:textAlignment w:val="baseline"/>
              <w:rPr>
                <w:rFonts w:eastAsia="Times New Roman" w:cs="Arial"/>
                <w:color w:val="000000" w:themeColor="text1"/>
                <w:sz w:val="20"/>
                <w:szCs w:val="20"/>
                <w:lang w:eastAsia="nl-NL"/>
              </w:rPr>
            </w:pPr>
            <w:r w:rsidRPr="5C406626">
              <w:rPr>
                <w:rFonts w:eastAsia="Times New Roman" w:cs="Arial"/>
                <w:color w:val="000000" w:themeColor="text1"/>
                <w:sz w:val="20"/>
                <w:szCs w:val="20"/>
                <w:lang w:eastAsia="nl-NL"/>
              </w:rPr>
              <w:t xml:space="preserve">Naam: </w:t>
            </w:r>
          </w:p>
          <w:p w14:paraId="15CAF53B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637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auto"/>
            <w:hideMark/>
          </w:tcPr>
          <w:p w14:paraId="262E9281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5C406626">
              <w:rPr>
                <w:rFonts w:eastAsia="Times New Roman" w:cs="Arial"/>
                <w:color w:val="000000" w:themeColor="text1"/>
                <w:sz w:val="20"/>
                <w:szCs w:val="20"/>
                <w:lang w:eastAsia="nl-NL"/>
              </w:rPr>
              <w:t> </w:t>
            </w:r>
          </w:p>
        </w:tc>
      </w:tr>
      <w:tr w:rsidR="00CC130F" w:rsidRPr="00CC130F" w14:paraId="09B7977B" w14:textId="77777777" w:rsidTr="5C406626">
        <w:trPr>
          <w:trHeight w:val="300"/>
        </w:trPr>
        <w:tc>
          <w:tcPr>
            <w:tcW w:w="26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auto"/>
            <w:hideMark/>
          </w:tcPr>
          <w:p w14:paraId="05B6D233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Relatie met huurder/ overleden persoon </w:t>
            </w:r>
          </w:p>
          <w:p w14:paraId="51AA90FE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637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auto"/>
            <w:hideMark/>
          </w:tcPr>
          <w:p w14:paraId="17894F65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CC130F" w:rsidRPr="00CC130F" w14:paraId="1C3C475C" w14:textId="77777777" w:rsidTr="5C406626">
        <w:trPr>
          <w:trHeight w:val="300"/>
        </w:trPr>
        <w:tc>
          <w:tcPr>
            <w:tcW w:w="26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auto"/>
            <w:hideMark/>
          </w:tcPr>
          <w:p w14:paraId="633B0F97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Straatnaam en huisnummer </w:t>
            </w:r>
          </w:p>
          <w:p w14:paraId="6BD1FFC0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637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auto"/>
            <w:hideMark/>
          </w:tcPr>
          <w:p w14:paraId="724D582A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CC130F" w:rsidRPr="00CC130F" w14:paraId="0263EB6E" w14:textId="77777777" w:rsidTr="5C406626">
        <w:trPr>
          <w:trHeight w:val="300"/>
        </w:trPr>
        <w:tc>
          <w:tcPr>
            <w:tcW w:w="26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auto"/>
            <w:hideMark/>
          </w:tcPr>
          <w:p w14:paraId="4F8A50E3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Postcode + woonplaats </w:t>
            </w:r>
          </w:p>
          <w:p w14:paraId="084E04B6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637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auto"/>
            <w:hideMark/>
          </w:tcPr>
          <w:p w14:paraId="34177157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CC130F" w:rsidRPr="00CC130F" w14:paraId="239EC03F" w14:textId="77777777" w:rsidTr="5C406626">
        <w:trPr>
          <w:trHeight w:val="300"/>
        </w:trPr>
        <w:tc>
          <w:tcPr>
            <w:tcW w:w="26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auto"/>
            <w:hideMark/>
          </w:tcPr>
          <w:p w14:paraId="4E4B7FC0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Telefoon </w:t>
            </w:r>
          </w:p>
          <w:p w14:paraId="4170C9B6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637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auto"/>
            <w:hideMark/>
          </w:tcPr>
          <w:p w14:paraId="1EF7173F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 </w:t>
            </w:r>
          </w:p>
          <w:p w14:paraId="08439459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CC130F" w:rsidRPr="00CC130F" w14:paraId="37E93394" w14:textId="77777777" w:rsidTr="5C406626">
        <w:trPr>
          <w:trHeight w:val="300"/>
        </w:trPr>
        <w:tc>
          <w:tcPr>
            <w:tcW w:w="26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auto"/>
            <w:hideMark/>
          </w:tcPr>
          <w:p w14:paraId="1C420748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E-mailadres </w:t>
            </w:r>
          </w:p>
          <w:p w14:paraId="2C1E1931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637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auto"/>
            <w:hideMark/>
          </w:tcPr>
          <w:p w14:paraId="19B943F2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 </w:t>
            </w:r>
          </w:p>
          <w:p w14:paraId="737057E7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CC130F" w:rsidRPr="00CC130F" w14:paraId="358483C0" w14:textId="77777777" w:rsidTr="5C406626">
        <w:trPr>
          <w:trHeight w:val="300"/>
        </w:trPr>
        <w:tc>
          <w:tcPr>
            <w:tcW w:w="26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auto"/>
            <w:hideMark/>
          </w:tcPr>
          <w:p w14:paraId="086C7595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 </w:t>
            </w:r>
          </w:p>
          <w:p w14:paraId="43E78D2D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Handtekening (nabestaande)  </w:t>
            </w:r>
          </w:p>
          <w:p w14:paraId="251FCC18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637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auto"/>
            <w:hideMark/>
          </w:tcPr>
          <w:p w14:paraId="4FE578E7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 </w:t>
            </w:r>
          </w:p>
          <w:p w14:paraId="315C1AFF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CC130F" w:rsidRPr="00CC130F" w14:paraId="0EF03793" w14:textId="77777777" w:rsidTr="5C406626">
        <w:trPr>
          <w:trHeight w:val="300"/>
        </w:trPr>
        <w:tc>
          <w:tcPr>
            <w:tcW w:w="26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auto"/>
            <w:hideMark/>
          </w:tcPr>
          <w:p w14:paraId="37BF31CB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Datum </w:t>
            </w:r>
          </w:p>
          <w:p w14:paraId="3CE618CE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637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auto"/>
            <w:hideMark/>
          </w:tcPr>
          <w:p w14:paraId="62526B6E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______-______-______ </w:t>
            </w:r>
          </w:p>
        </w:tc>
      </w:tr>
      <w:tr w:rsidR="00CC130F" w:rsidRPr="00CC130F" w14:paraId="7FA10E53" w14:textId="77777777" w:rsidTr="5C406626">
        <w:trPr>
          <w:trHeight w:val="630"/>
        </w:trPr>
        <w:tc>
          <w:tcPr>
            <w:tcW w:w="268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auto"/>
            <w:hideMark/>
          </w:tcPr>
          <w:p w14:paraId="3090C95C" w14:textId="48BE3A40" w:rsidR="00CC130F" w:rsidRPr="00CC130F" w:rsidRDefault="00CC130F" w:rsidP="00CC130F">
            <w:pPr>
              <w:textAlignment w:val="baseline"/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nl-NL"/>
              </w:rPr>
            </w:pPr>
            <w:r w:rsidRPr="0EEF7B84"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nl-NL"/>
              </w:rPr>
              <w:t>In ontvangst genomen door</w:t>
            </w:r>
            <w:r w:rsidR="6BFB6CBD" w:rsidRPr="42783C00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nl-NL"/>
              </w:rPr>
              <w:t xml:space="preserve"> </w:t>
            </w:r>
            <w:r w:rsidR="22205325" w:rsidRPr="42783C00"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nl-NL"/>
              </w:rPr>
              <w:t xml:space="preserve">en </w:t>
            </w:r>
            <w:r w:rsidR="6BFB6CBD" w:rsidRPr="38FD3A37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nl-NL"/>
              </w:rPr>
              <w:t>inleverdatum</w:t>
            </w:r>
          </w:p>
          <w:p w14:paraId="3D89A8C9" w14:textId="77777777" w:rsidR="00CC130F" w:rsidRPr="00CC130F" w:rsidRDefault="00CC130F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CC130F">
              <w:rPr>
                <w:rFonts w:eastAsia="Times New Roman" w:cs="Arial"/>
                <w:i/>
                <w:iCs/>
                <w:color w:val="000000"/>
                <w:sz w:val="20"/>
                <w:szCs w:val="20"/>
                <w:lang w:eastAsia="nl-NL"/>
              </w:rPr>
              <w:t>(in te vullen door Livio)</w:t>
            </w:r>
            <w:r w:rsidRPr="00CC130F">
              <w:rPr>
                <w:rFonts w:eastAsia="Times New Roman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637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auto"/>
            <w:hideMark/>
          </w:tcPr>
          <w:p w14:paraId="250D05B7" w14:textId="2AB40672" w:rsidR="00CC130F" w:rsidRPr="00CC130F" w:rsidRDefault="5A496E20" w:rsidP="00CC130F">
            <w:pPr>
              <w:textAlignment w:val="baseline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3E1EF453">
              <w:rPr>
                <w:rFonts w:eastAsia="Times New Roman" w:cs="Arial"/>
                <w:color w:val="000000" w:themeColor="text1"/>
                <w:sz w:val="20"/>
                <w:szCs w:val="20"/>
                <w:lang w:eastAsia="nl-NL"/>
              </w:rPr>
              <w:t>_____-______-______ </w:t>
            </w:r>
          </w:p>
        </w:tc>
      </w:tr>
    </w:tbl>
    <w:p w14:paraId="5E820751" w14:textId="7C3BDB6E" w:rsidR="00C13737" w:rsidRPr="00266F0D" w:rsidRDefault="00C13737">
      <w:pPr>
        <w:spacing w:after="160" w:line="259" w:lineRule="auto"/>
        <w:rPr>
          <w:rFonts w:cs="Arial"/>
          <w:b/>
          <w:bCs/>
          <w:color w:val="7030A0"/>
          <w:sz w:val="20"/>
          <w:szCs w:val="20"/>
        </w:rPr>
      </w:pPr>
    </w:p>
    <w:sectPr w:rsidR="00C13737" w:rsidRPr="00266F0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9B2F72" w14:textId="77777777" w:rsidR="008A1FA0" w:rsidRDefault="008A1FA0" w:rsidP="00D41E8F">
      <w:r>
        <w:separator/>
      </w:r>
    </w:p>
  </w:endnote>
  <w:endnote w:type="continuationSeparator" w:id="0">
    <w:p w14:paraId="314B6EA5" w14:textId="77777777" w:rsidR="008A1FA0" w:rsidRDefault="008A1FA0" w:rsidP="00D41E8F">
      <w:r>
        <w:continuationSeparator/>
      </w:r>
    </w:p>
  </w:endnote>
  <w:endnote w:type="continuationNotice" w:id="1">
    <w:p w14:paraId="014398A5" w14:textId="77777777" w:rsidR="008A1FA0" w:rsidRDefault="008A1F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ra-Black">
    <w:panose1 w:val="020B0A00000000000000"/>
    <w:charset w:val="00"/>
    <w:family w:val="swiss"/>
    <w:pitch w:val="variable"/>
    <w:sig w:usb0="A000007F" w:usb1="5000E47B" w:usb2="00000000" w:usb3="00000000" w:csb0="00000093" w:csb1="00000000"/>
  </w:font>
  <w:font w:name="Cera-Bold">
    <w:panose1 w:val="020B0800000000000000"/>
    <w:charset w:val="00"/>
    <w:family w:val="swiss"/>
    <w:pitch w:val="variable"/>
    <w:sig w:usb0="A000007F" w:usb1="5000E47B" w:usb2="00000000" w:usb3="00000000" w:csb0="00000093" w:csb1="00000000"/>
  </w:font>
  <w:font w:name="Cera-Medium">
    <w:panose1 w:val="020B0600000000000000"/>
    <w:charset w:val="00"/>
    <w:family w:val="swiss"/>
    <w:pitch w:val="variable"/>
    <w:sig w:usb0="A000007F" w:usb1="5000E47B" w:usb2="00000000" w:usb3="00000000" w:csb0="00000093" w:csb1="00000000"/>
  </w:font>
  <w:font w:name="The Sans Semi 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350B9D" w14:textId="77777777" w:rsidR="00D41E8F" w:rsidRDefault="00D41E8F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7EDEB2" w14:textId="77777777" w:rsidR="00D41E8F" w:rsidRDefault="00D41E8F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CCCCA3" w14:textId="77777777" w:rsidR="00D41E8F" w:rsidRDefault="00D41E8F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3E252A" w14:textId="77777777" w:rsidR="008A1FA0" w:rsidRDefault="008A1FA0" w:rsidP="00D41E8F">
      <w:r>
        <w:separator/>
      </w:r>
    </w:p>
  </w:footnote>
  <w:footnote w:type="continuationSeparator" w:id="0">
    <w:p w14:paraId="70860977" w14:textId="77777777" w:rsidR="008A1FA0" w:rsidRDefault="008A1FA0" w:rsidP="00D41E8F">
      <w:r>
        <w:continuationSeparator/>
      </w:r>
    </w:p>
  </w:footnote>
  <w:footnote w:type="continuationNotice" w:id="1">
    <w:p w14:paraId="0E945D48" w14:textId="77777777" w:rsidR="008A1FA0" w:rsidRDefault="008A1FA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2481B5" w14:textId="77777777" w:rsidR="00D41E8F" w:rsidRDefault="00B878D7">
    <w:pPr>
      <w:pStyle w:val="Koptekst"/>
    </w:pPr>
    <w:r>
      <w:rPr>
        <w:noProof/>
      </w:rPr>
      <w:pict w14:anchorId="5B0C57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1324001" o:spid="_x0000_s1044" type="#_x0000_t75" style="position:absolute;margin-left:0;margin-top:0;width:595.2pt;height:841.9pt;z-index:-251658239;mso-wrap-edited:f;mso-position-horizontal:center;mso-position-horizontal-relative:margin;mso-position-vertical:center;mso-position-vertical-relative:margin" o:allowincell="f">
          <v:imagedata r:id="rId1" o:title="Achtergrond_word_briefpapi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96C19F" w14:textId="77777777" w:rsidR="00D41E8F" w:rsidRDefault="00B878D7">
    <w:pPr>
      <w:pStyle w:val="Koptekst"/>
    </w:pPr>
    <w:r>
      <w:rPr>
        <w:noProof/>
      </w:rPr>
      <w:pict w14:anchorId="037436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1324002" o:spid="_x0000_s1045" type="#_x0000_t75" style="position:absolute;margin-left:0;margin-top:0;width:595.2pt;height:841.9pt;z-index:-251658238;mso-wrap-edited:f;mso-position-horizontal:center;mso-position-horizontal-relative:margin;mso-position-vertical:center;mso-position-vertical-relative:margin" o:allowincell="f">
          <v:imagedata r:id="rId1" o:title="Achtergrond_word_briefpapi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BEDAB" w14:textId="77777777" w:rsidR="00D41E8F" w:rsidRDefault="00B878D7">
    <w:pPr>
      <w:pStyle w:val="Koptekst"/>
    </w:pPr>
    <w:r>
      <w:rPr>
        <w:noProof/>
      </w:rPr>
      <w:pict w14:anchorId="1C6965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1324000" o:spid="_x0000_s1043" type="#_x0000_t75" style="position:absolute;margin-left:0;margin-top:0;width:595.2pt;height:841.9pt;z-index:-251658240;mso-wrap-edited:f;mso-position-horizontal:center;mso-position-horizontal-relative:margin;mso-position-vertical:center;mso-position-vertical-relative:margin" o:allowincell="f">
          <v:imagedata r:id="rId1" o:title="Achtergrond_word_briefpapi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B52BE"/>
    <w:multiLevelType w:val="hybridMultilevel"/>
    <w:tmpl w:val="FD6A531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000000" w:themeColor="text1"/>
        <w:sz w:val="24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0063B8"/>
    <w:multiLevelType w:val="multilevel"/>
    <w:tmpl w:val="C26A0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B9576A2"/>
    <w:multiLevelType w:val="multilevel"/>
    <w:tmpl w:val="33EE7D92"/>
    <w:lvl w:ilvl="0">
      <w:start w:val="1"/>
      <w:numFmt w:val="decimal"/>
      <w:pStyle w:val="Kop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ind w:left="1710" w:hanging="576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06532FC"/>
    <w:multiLevelType w:val="multilevel"/>
    <w:tmpl w:val="6F044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DE22F5C"/>
    <w:multiLevelType w:val="multilevel"/>
    <w:tmpl w:val="3FACF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D0E0006"/>
    <w:multiLevelType w:val="hybridMultilevel"/>
    <w:tmpl w:val="202A6110"/>
    <w:lvl w:ilvl="0" w:tplc="14882C6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471942"/>
    <w:multiLevelType w:val="multilevel"/>
    <w:tmpl w:val="F4D88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600411B"/>
    <w:multiLevelType w:val="multilevel"/>
    <w:tmpl w:val="68C4BB36"/>
    <w:lvl w:ilvl="0">
      <w:start w:val="1"/>
      <w:numFmt w:val="bullet"/>
      <w:pStyle w:val="Opsomming1"/>
      <w:lvlText w:val=""/>
      <w:lvlJc w:val="left"/>
      <w:pPr>
        <w:ind w:left="397" w:hanging="397"/>
      </w:pPr>
      <w:rPr>
        <w:rFonts w:ascii="Symbol" w:hAnsi="Symbol" w:hint="default"/>
      </w:rPr>
    </w:lvl>
    <w:lvl w:ilvl="1">
      <w:start w:val="1"/>
      <w:numFmt w:val="bullet"/>
      <w:pStyle w:val="Opsomming2"/>
      <w:lvlText w:val=""/>
      <w:lvlJc w:val="left"/>
      <w:pPr>
        <w:ind w:left="794" w:hanging="39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568" w:firstLine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852" w:firstLine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136" w:firstLine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420" w:firstLine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704" w:firstLine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988" w:firstLine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272" w:firstLine="284"/>
      </w:pPr>
      <w:rPr>
        <w:rFonts w:ascii="Wingdings" w:hAnsi="Wingdings" w:hint="default"/>
      </w:rPr>
    </w:lvl>
  </w:abstractNum>
  <w:abstractNum w:abstractNumId="8" w15:restartNumberingAfterBreak="0">
    <w:nsid w:val="793820CC"/>
    <w:multiLevelType w:val="multilevel"/>
    <w:tmpl w:val="E990CD06"/>
    <w:lvl w:ilvl="0">
      <w:start w:val="1"/>
      <w:numFmt w:val="decimal"/>
      <w:pStyle w:val="Nummering123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pStyle w:val="Nummeringabc"/>
      <w:lvlText w:val="%2."/>
      <w:lvlJc w:val="left"/>
      <w:pPr>
        <w:ind w:left="794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7C906A57"/>
    <w:multiLevelType w:val="hybridMultilevel"/>
    <w:tmpl w:val="995E4D7A"/>
    <w:lvl w:ilvl="0" w:tplc="035C5EF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0586427">
    <w:abstractNumId w:val="7"/>
  </w:num>
  <w:num w:numId="2" w16cid:durableId="1293681586">
    <w:abstractNumId w:val="8"/>
  </w:num>
  <w:num w:numId="3" w16cid:durableId="2058702901">
    <w:abstractNumId w:val="2"/>
  </w:num>
  <w:num w:numId="4" w16cid:durableId="1051271735">
    <w:abstractNumId w:val="0"/>
  </w:num>
  <w:num w:numId="5" w16cid:durableId="1571690927">
    <w:abstractNumId w:val="3"/>
  </w:num>
  <w:num w:numId="6" w16cid:durableId="263077923">
    <w:abstractNumId w:val="1"/>
  </w:num>
  <w:num w:numId="7" w16cid:durableId="620190283">
    <w:abstractNumId w:val="6"/>
  </w:num>
  <w:num w:numId="8" w16cid:durableId="2002537013">
    <w:abstractNumId w:val="4"/>
  </w:num>
  <w:num w:numId="9" w16cid:durableId="1566254976">
    <w:abstractNumId w:val="9"/>
  </w:num>
  <w:num w:numId="10" w16cid:durableId="1656882460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488"/>
    <w:rsid w:val="00005367"/>
    <w:rsid w:val="0001113D"/>
    <w:rsid w:val="00015236"/>
    <w:rsid w:val="00037966"/>
    <w:rsid w:val="00060416"/>
    <w:rsid w:val="00066A8C"/>
    <w:rsid w:val="00070918"/>
    <w:rsid w:val="00076F98"/>
    <w:rsid w:val="00080E59"/>
    <w:rsid w:val="000854C7"/>
    <w:rsid w:val="00095FF5"/>
    <w:rsid w:val="000974D9"/>
    <w:rsid w:val="000A7299"/>
    <w:rsid w:val="000B1216"/>
    <w:rsid w:val="000B1488"/>
    <w:rsid w:val="000B6BAA"/>
    <w:rsid w:val="000E5DB4"/>
    <w:rsid w:val="000E6B73"/>
    <w:rsid w:val="000F2ACE"/>
    <w:rsid w:val="000F6DD1"/>
    <w:rsid w:val="00102A8A"/>
    <w:rsid w:val="00105733"/>
    <w:rsid w:val="00106413"/>
    <w:rsid w:val="00113C47"/>
    <w:rsid w:val="00120426"/>
    <w:rsid w:val="00120721"/>
    <w:rsid w:val="00124092"/>
    <w:rsid w:val="00126E6C"/>
    <w:rsid w:val="001271EC"/>
    <w:rsid w:val="001301DA"/>
    <w:rsid w:val="0013296F"/>
    <w:rsid w:val="00144B1D"/>
    <w:rsid w:val="00144DE5"/>
    <w:rsid w:val="00146030"/>
    <w:rsid w:val="00167971"/>
    <w:rsid w:val="00175473"/>
    <w:rsid w:val="00182A14"/>
    <w:rsid w:val="0019247B"/>
    <w:rsid w:val="001A02B3"/>
    <w:rsid w:val="001A2B8C"/>
    <w:rsid w:val="001A3102"/>
    <w:rsid w:val="001A3EDB"/>
    <w:rsid w:val="001C4748"/>
    <w:rsid w:val="001D2E0E"/>
    <w:rsid w:val="001E0529"/>
    <w:rsid w:val="001E12C4"/>
    <w:rsid w:val="001E56E7"/>
    <w:rsid w:val="00213075"/>
    <w:rsid w:val="0022243E"/>
    <w:rsid w:val="002300E5"/>
    <w:rsid w:val="00230DCC"/>
    <w:rsid w:val="00232466"/>
    <w:rsid w:val="0023606D"/>
    <w:rsid w:val="00244E0D"/>
    <w:rsid w:val="0024752B"/>
    <w:rsid w:val="0025040C"/>
    <w:rsid w:val="0025245D"/>
    <w:rsid w:val="002533F3"/>
    <w:rsid w:val="002535AC"/>
    <w:rsid w:val="002563FB"/>
    <w:rsid w:val="00257EB2"/>
    <w:rsid w:val="002664C1"/>
    <w:rsid w:val="00266DB7"/>
    <w:rsid w:val="00266F0D"/>
    <w:rsid w:val="002672E2"/>
    <w:rsid w:val="002807E0"/>
    <w:rsid w:val="00282371"/>
    <w:rsid w:val="00283F7B"/>
    <w:rsid w:val="00284DB5"/>
    <w:rsid w:val="00285176"/>
    <w:rsid w:val="00290A62"/>
    <w:rsid w:val="00290D45"/>
    <w:rsid w:val="00294911"/>
    <w:rsid w:val="002B7453"/>
    <w:rsid w:val="002C0E0B"/>
    <w:rsid w:val="002C24CE"/>
    <w:rsid w:val="002C292D"/>
    <w:rsid w:val="002C48E2"/>
    <w:rsid w:val="002E0CDB"/>
    <w:rsid w:val="002E0F5C"/>
    <w:rsid w:val="002F216F"/>
    <w:rsid w:val="00310033"/>
    <w:rsid w:val="00311D75"/>
    <w:rsid w:val="00316975"/>
    <w:rsid w:val="003253C4"/>
    <w:rsid w:val="003315C4"/>
    <w:rsid w:val="003460B4"/>
    <w:rsid w:val="003525DB"/>
    <w:rsid w:val="003540AF"/>
    <w:rsid w:val="003777AF"/>
    <w:rsid w:val="003877FF"/>
    <w:rsid w:val="00390FD4"/>
    <w:rsid w:val="003912A0"/>
    <w:rsid w:val="00392D61"/>
    <w:rsid w:val="003B6840"/>
    <w:rsid w:val="003C1BA1"/>
    <w:rsid w:val="003C1CC1"/>
    <w:rsid w:val="003C303B"/>
    <w:rsid w:val="003C6ACA"/>
    <w:rsid w:val="003D289B"/>
    <w:rsid w:val="003D477C"/>
    <w:rsid w:val="003E0F1F"/>
    <w:rsid w:val="00403131"/>
    <w:rsid w:val="00427E40"/>
    <w:rsid w:val="00437480"/>
    <w:rsid w:val="00437A5B"/>
    <w:rsid w:val="00441529"/>
    <w:rsid w:val="00442D9E"/>
    <w:rsid w:val="004432EF"/>
    <w:rsid w:val="004439A0"/>
    <w:rsid w:val="00445BEF"/>
    <w:rsid w:val="00477D56"/>
    <w:rsid w:val="00480FA6"/>
    <w:rsid w:val="00487621"/>
    <w:rsid w:val="00494896"/>
    <w:rsid w:val="004971C6"/>
    <w:rsid w:val="004B18A8"/>
    <w:rsid w:val="004B559F"/>
    <w:rsid w:val="004B7771"/>
    <w:rsid w:val="004C1C18"/>
    <w:rsid w:val="004C44C6"/>
    <w:rsid w:val="004C4FEE"/>
    <w:rsid w:val="004D2BF6"/>
    <w:rsid w:val="004E2322"/>
    <w:rsid w:val="004E2E8F"/>
    <w:rsid w:val="00502956"/>
    <w:rsid w:val="005044E4"/>
    <w:rsid w:val="00506CE6"/>
    <w:rsid w:val="00506DBE"/>
    <w:rsid w:val="005217EC"/>
    <w:rsid w:val="005243FA"/>
    <w:rsid w:val="00542FD7"/>
    <w:rsid w:val="00547630"/>
    <w:rsid w:val="0056671F"/>
    <w:rsid w:val="0057595A"/>
    <w:rsid w:val="005825EF"/>
    <w:rsid w:val="005841D9"/>
    <w:rsid w:val="00584BCB"/>
    <w:rsid w:val="00585FC6"/>
    <w:rsid w:val="00594D44"/>
    <w:rsid w:val="00596667"/>
    <w:rsid w:val="005A25A9"/>
    <w:rsid w:val="005C504A"/>
    <w:rsid w:val="005D100B"/>
    <w:rsid w:val="005F14D8"/>
    <w:rsid w:val="005F6AF9"/>
    <w:rsid w:val="00605DF8"/>
    <w:rsid w:val="00622BC5"/>
    <w:rsid w:val="006246F7"/>
    <w:rsid w:val="00624A14"/>
    <w:rsid w:val="00651873"/>
    <w:rsid w:val="00651D15"/>
    <w:rsid w:val="006547E7"/>
    <w:rsid w:val="00655202"/>
    <w:rsid w:val="006604D8"/>
    <w:rsid w:val="00664008"/>
    <w:rsid w:val="006666F9"/>
    <w:rsid w:val="0067734F"/>
    <w:rsid w:val="006859F7"/>
    <w:rsid w:val="006A41C2"/>
    <w:rsid w:val="006A4CD9"/>
    <w:rsid w:val="006A6F67"/>
    <w:rsid w:val="006B1659"/>
    <w:rsid w:val="006B76A5"/>
    <w:rsid w:val="006C21EA"/>
    <w:rsid w:val="006C47EC"/>
    <w:rsid w:val="006D4334"/>
    <w:rsid w:val="006D4480"/>
    <w:rsid w:val="006E171A"/>
    <w:rsid w:val="006F012B"/>
    <w:rsid w:val="006F1138"/>
    <w:rsid w:val="0070092D"/>
    <w:rsid w:val="00706CB8"/>
    <w:rsid w:val="00720A4E"/>
    <w:rsid w:val="00724511"/>
    <w:rsid w:val="007267FC"/>
    <w:rsid w:val="00733EFC"/>
    <w:rsid w:val="00740CE4"/>
    <w:rsid w:val="00747221"/>
    <w:rsid w:val="00753518"/>
    <w:rsid w:val="0076520D"/>
    <w:rsid w:val="0077387A"/>
    <w:rsid w:val="00774F66"/>
    <w:rsid w:val="00784FDD"/>
    <w:rsid w:val="0078686E"/>
    <w:rsid w:val="00786E95"/>
    <w:rsid w:val="007934FF"/>
    <w:rsid w:val="007B4CB6"/>
    <w:rsid w:val="007D0EF7"/>
    <w:rsid w:val="007E393C"/>
    <w:rsid w:val="007E4BDC"/>
    <w:rsid w:val="007F0650"/>
    <w:rsid w:val="007F157C"/>
    <w:rsid w:val="007F2D98"/>
    <w:rsid w:val="00803BC4"/>
    <w:rsid w:val="00803C56"/>
    <w:rsid w:val="00815F38"/>
    <w:rsid w:val="008177BC"/>
    <w:rsid w:val="00821DAB"/>
    <w:rsid w:val="00835CEA"/>
    <w:rsid w:val="008413E2"/>
    <w:rsid w:val="00866DB7"/>
    <w:rsid w:val="0088220E"/>
    <w:rsid w:val="00882855"/>
    <w:rsid w:val="0089294F"/>
    <w:rsid w:val="008939A2"/>
    <w:rsid w:val="00895989"/>
    <w:rsid w:val="008A0EE5"/>
    <w:rsid w:val="008A1FA0"/>
    <w:rsid w:val="008A22CF"/>
    <w:rsid w:val="008A5DFB"/>
    <w:rsid w:val="008B56E5"/>
    <w:rsid w:val="008C6920"/>
    <w:rsid w:val="008D3D42"/>
    <w:rsid w:val="008D6E79"/>
    <w:rsid w:val="008F762D"/>
    <w:rsid w:val="008F7F29"/>
    <w:rsid w:val="00902D33"/>
    <w:rsid w:val="009035AC"/>
    <w:rsid w:val="00910322"/>
    <w:rsid w:val="00916062"/>
    <w:rsid w:val="009214C6"/>
    <w:rsid w:val="00922E3E"/>
    <w:rsid w:val="00933735"/>
    <w:rsid w:val="00940BED"/>
    <w:rsid w:val="009411FA"/>
    <w:rsid w:val="009551E7"/>
    <w:rsid w:val="00956029"/>
    <w:rsid w:val="00962C04"/>
    <w:rsid w:val="00971BE4"/>
    <w:rsid w:val="00971F02"/>
    <w:rsid w:val="009751D5"/>
    <w:rsid w:val="00980E23"/>
    <w:rsid w:val="009942AF"/>
    <w:rsid w:val="009947A6"/>
    <w:rsid w:val="009A0269"/>
    <w:rsid w:val="009A4947"/>
    <w:rsid w:val="009B2E3C"/>
    <w:rsid w:val="009B51C7"/>
    <w:rsid w:val="009D08CC"/>
    <w:rsid w:val="009E507B"/>
    <w:rsid w:val="009E7D76"/>
    <w:rsid w:val="00A01A8F"/>
    <w:rsid w:val="00A06F37"/>
    <w:rsid w:val="00A13242"/>
    <w:rsid w:val="00A133CB"/>
    <w:rsid w:val="00A145B5"/>
    <w:rsid w:val="00A179A6"/>
    <w:rsid w:val="00A23A16"/>
    <w:rsid w:val="00A267AE"/>
    <w:rsid w:val="00A41CDE"/>
    <w:rsid w:val="00A53A31"/>
    <w:rsid w:val="00A55723"/>
    <w:rsid w:val="00A62EF4"/>
    <w:rsid w:val="00A80692"/>
    <w:rsid w:val="00A9320B"/>
    <w:rsid w:val="00A96270"/>
    <w:rsid w:val="00A974CF"/>
    <w:rsid w:val="00AA4A51"/>
    <w:rsid w:val="00AA5D78"/>
    <w:rsid w:val="00AB0792"/>
    <w:rsid w:val="00AC79F4"/>
    <w:rsid w:val="00AD20E0"/>
    <w:rsid w:val="00AE3DE0"/>
    <w:rsid w:val="00B04038"/>
    <w:rsid w:val="00B05157"/>
    <w:rsid w:val="00B13054"/>
    <w:rsid w:val="00B141A8"/>
    <w:rsid w:val="00B20C87"/>
    <w:rsid w:val="00B26E4D"/>
    <w:rsid w:val="00B42025"/>
    <w:rsid w:val="00B4440A"/>
    <w:rsid w:val="00B44457"/>
    <w:rsid w:val="00B521C6"/>
    <w:rsid w:val="00B632B5"/>
    <w:rsid w:val="00B6495F"/>
    <w:rsid w:val="00B84EC8"/>
    <w:rsid w:val="00B878D7"/>
    <w:rsid w:val="00B96195"/>
    <w:rsid w:val="00BB417B"/>
    <w:rsid w:val="00BC407F"/>
    <w:rsid w:val="00BD1BC1"/>
    <w:rsid w:val="00BD43D0"/>
    <w:rsid w:val="00BE1FF7"/>
    <w:rsid w:val="00BE468D"/>
    <w:rsid w:val="00BE4D9D"/>
    <w:rsid w:val="00BE776F"/>
    <w:rsid w:val="00BF2E29"/>
    <w:rsid w:val="00BF3A1B"/>
    <w:rsid w:val="00C13737"/>
    <w:rsid w:val="00C24A07"/>
    <w:rsid w:val="00C609BB"/>
    <w:rsid w:val="00C62092"/>
    <w:rsid w:val="00C66579"/>
    <w:rsid w:val="00C8749F"/>
    <w:rsid w:val="00C90229"/>
    <w:rsid w:val="00C9054B"/>
    <w:rsid w:val="00CB74B4"/>
    <w:rsid w:val="00CC0894"/>
    <w:rsid w:val="00CC130F"/>
    <w:rsid w:val="00CD7EE3"/>
    <w:rsid w:val="00CE0B43"/>
    <w:rsid w:val="00CE675D"/>
    <w:rsid w:val="00CE7B37"/>
    <w:rsid w:val="00CF2D41"/>
    <w:rsid w:val="00CF3120"/>
    <w:rsid w:val="00CF581F"/>
    <w:rsid w:val="00D01A8F"/>
    <w:rsid w:val="00D04DF7"/>
    <w:rsid w:val="00D05929"/>
    <w:rsid w:val="00D06B4F"/>
    <w:rsid w:val="00D11430"/>
    <w:rsid w:val="00D167E8"/>
    <w:rsid w:val="00D20C98"/>
    <w:rsid w:val="00D2622C"/>
    <w:rsid w:val="00D26428"/>
    <w:rsid w:val="00D3173F"/>
    <w:rsid w:val="00D41E8F"/>
    <w:rsid w:val="00D468C4"/>
    <w:rsid w:val="00D50236"/>
    <w:rsid w:val="00D505A6"/>
    <w:rsid w:val="00D51F6C"/>
    <w:rsid w:val="00D53041"/>
    <w:rsid w:val="00D64FC7"/>
    <w:rsid w:val="00D65008"/>
    <w:rsid w:val="00D72169"/>
    <w:rsid w:val="00D74C46"/>
    <w:rsid w:val="00D75130"/>
    <w:rsid w:val="00D832CC"/>
    <w:rsid w:val="00D917C2"/>
    <w:rsid w:val="00DA4F76"/>
    <w:rsid w:val="00DA6B80"/>
    <w:rsid w:val="00DA73D3"/>
    <w:rsid w:val="00DB7BA7"/>
    <w:rsid w:val="00DD05B3"/>
    <w:rsid w:val="00DD0743"/>
    <w:rsid w:val="00DD0DFC"/>
    <w:rsid w:val="00DD18A9"/>
    <w:rsid w:val="00DD3638"/>
    <w:rsid w:val="00DD5851"/>
    <w:rsid w:val="00DE4A14"/>
    <w:rsid w:val="00DF0CFF"/>
    <w:rsid w:val="00DF10A9"/>
    <w:rsid w:val="00E05A3A"/>
    <w:rsid w:val="00E062FF"/>
    <w:rsid w:val="00E1505F"/>
    <w:rsid w:val="00E16259"/>
    <w:rsid w:val="00E27009"/>
    <w:rsid w:val="00E3799A"/>
    <w:rsid w:val="00E40F87"/>
    <w:rsid w:val="00E609C3"/>
    <w:rsid w:val="00E62176"/>
    <w:rsid w:val="00E7319A"/>
    <w:rsid w:val="00E733A4"/>
    <w:rsid w:val="00EA045D"/>
    <w:rsid w:val="00EA6049"/>
    <w:rsid w:val="00EB6C30"/>
    <w:rsid w:val="00EF14EB"/>
    <w:rsid w:val="00EF2ECF"/>
    <w:rsid w:val="00F05BBA"/>
    <w:rsid w:val="00F2064C"/>
    <w:rsid w:val="00F2129F"/>
    <w:rsid w:val="00F349D0"/>
    <w:rsid w:val="00F477C8"/>
    <w:rsid w:val="00F50AAE"/>
    <w:rsid w:val="00F62823"/>
    <w:rsid w:val="00F74436"/>
    <w:rsid w:val="00F753D7"/>
    <w:rsid w:val="00F8650E"/>
    <w:rsid w:val="00F87640"/>
    <w:rsid w:val="00F91A92"/>
    <w:rsid w:val="00FB6F30"/>
    <w:rsid w:val="00FB7ED0"/>
    <w:rsid w:val="00FD222A"/>
    <w:rsid w:val="00FD2BC1"/>
    <w:rsid w:val="00FE0D64"/>
    <w:rsid w:val="00FE2B7C"/>
    <w:rsid w:val="00FF418C"/>
    <w:rsid w:val="00FF4C24"/>
    <w:rsid w:val="019BCCD1"/>
    <w:rsid w:val="0216307D"/>
    <w:rsid w:val="03E163AC"/>
    <w:rsid w:val="05034C59"/>
    <w:rsid w:val="051F12B0"/>
    <w:rsid w:val="056E0E88"/>
    <w:rsid w:val="060D024B"/>
    <w:rsid w:val="062857DE"/>
    <w:rsid w:val="0751DF38"/>
    <w:rsid w:val="08BA78B1"/>
    <w:rsid w:val="0915097A"/>
    <w:rsid w:val="0A81FE3F"/>
    <w:rsid w:val="0B9B0A2B"/>
    <w:rsid w:val="0D6B1BBB"/>
    <w:rsid w:val="0E848A2C"/>
    <w:rsid w:val="0EEF7B84"/>
    <w:rsid w:val="0F22CDED"/>
    <w:rsid w:val="0F51D117"/>
    <w:rsid w:val="113B5C2B"/>
    <w:rsid w:val="125F464B"/>
    <w:rsid w:val="127935D2"/>
    <w:rsid w:val="12BFA28C"/>
    <w:rsid w:val="16A74104"/>
    <w:rsid w:val="1734C891"/>
    <w:rsid w:val="1756A491"/>
    <w:rsid w:val="18995323"/>
    <w:rsid w:val="19D38B18"/>
    <w:rsid w:val="1ADD772C"/>
    <w:rsid w:val="1BDD6C90"/>
    <w:rsid w:val="1CCF091A"/>
    <w:rsid w:val="1DEBB8E8"/>
    <w:rsid w:val="1E3F1879"/>
    <w:rsid w:val="1EA23366"/>
    <w:rsid w:val="20FE343B"/>
    <w:rsid w:val="21B0C377"/>
    <w:rsid w:val="22205325"/>
    <w:rsid w:val="22231672"/>
    <w:rsid w:val="258CBFE4"/>
    <w:rsid w:val="261BBBA8"/>
    <w:rsid w:val="269D8691"/>
    <w:rsid w:val="26A8ADF4"/>
    <w:rsid w:val="2A6CF3E4"/>
    <w:rsid w:val="2B37B5CA"/>
    <w:rsid w:val="2C771927"/>
    <w:rsid w:val="2D21CA6E"/>
    <w:rsid w:val="2D4053A9"/>
    <w:rsid w:val="2D69EF1E"/>
    <w:rsid w:val="2F58066A"/>
    <w:rsid w:val="300D9927"/>
    <w:rsid w:val="310981F6"/>
    <w:rsid w:val="31823FDE"/>
    <w:rsid w:val="31905D41"/>
    <w:rsid w:val="31F11083"/>
    <w:rsid w:val="32106884"/>
    <w:rsid w:val="3215240B"/>
    <w:rsid w:val="3567B04C"/>
    <w:rsid w:val="3691E25B"/>
    <w:rsid w:val="36F5D88A"/>
    <w:rsid w:val="38F4A058"/>
    <w:rsid w:val="38FD3A37"/>
    <w:rsid w:val="3AF4D20A"/>
    <w:rsid w:val="3BD3A2F6"/>
    <w:rsid w:val="3BFB8FE0"/>
    <w:rsid w:val="3C304BDE"/>
    <w:rsid w:val="3CB7BB86"/>
    <w:rsid w:val="3D6D83AE"/>
    <w:rsid w:val="3E1EF453"/>
    <w:rsid w:val="409D69DA"/>
    <w:rsid w:val="42783C00"/>
    <w:rsid w:val="42B75E20"/>
    <w:rsid w:val="430F6ECE"/>
    <w:rsid w:val="44EEE198"/>
    <w:rsid w:val="4609A672"/>
    <w:rsid w:val="46EFD17D"/>
    <w:rsid w:val="46F3A362"/>
    <w:rsid w:val="4704CEBB"/>
    <w:rsid w:val="47B17110"/>
    <w:rsid w:val="47D2BD45"/>
    <w:rsid w:val="47DF16D2"/>
    <w:rsid w:val="4811A37F"/>
    <w:rsid w:val="491A56E7"/>
    <w:rsid w:val="4B971F1D"/>
    <w:rsid w:val="4CF87D66"/>
    <w:rsid w:val="4D2B78B2"/>
    <w:rsid w:val="4DAB301D"/>
    <w:rsid w:val="4E05F4F1"/>
    <w:rsid w:val="4E5C62AC"/>
    <w:rsid w:val="4E7B7797"/>
    <w:rsid w:val="50CA7A81"/>
    <w:rsid w:val="53069976"/>
    <w:rsid w:val="530A2153"/>
    <w:rsid w:val="53FC4CB9"/>
    <w:rsid w:val="560A9356"/>
    <w:rsid w:val="569E5904"/>
    <w:rsid w:val="58754F14"/>
    <w:rsid w:val="5A3E40C6"/>
    <w:rsid w:val="5A496E20"/>
    <w:rsid w:val="5B804473"/>
    <w:rsid w:val="5B8B6365"/>
    <w:rsid w:val="5C406626"/>
    <w:rsid w:val="5C62F029"/>
    <w:rsid w:val="5C82ADC0"/>
    <w:rsid w:val="5DF06B73"/>
    <w:rsid w:val="5E2D5018"/>
    <w:rsid w:val="5F75CAC6"/>
    <w:rsid w:val="5FDFC2D5"/>
    <w:rsid w:val="6003ECA2"/>
    <w:rsid w:val="603C043B"/>
    <w:rsid w:val="616CBD04"/>
    <w:rsid w:val="63123E52"/>
    <w:rsid w:val="6451668C"/>
    <w:rsid w:val="64BB1852"/>
    <w:rsid w:val="66A4028F"/>
    <w:rsid w:val="67D62EBC"/>
    <w:rsid w:val="6821E4C4"/>
    <w:rsid w:val="692EBD59"/>
    <w:rsid w:val="6A6FB39D"/>
    <w:rsid w:val="6AE67486"/>
    <w:rsid w:val="6BBD43A5"/>
    <w:rsid w:val="6BF9C191"/>
    <w:rsid w:val="6BFB6CBD"/>
    <w:rsid w:val="6C643A65"/>
    <w:rsid w:val="6E07E025"/>
    <w:rsid w:val="6E8CBA17"/>
    <w:rsid w:val="6F0112BB"/>
    <w:rsid w:val="6FBF201C"/>
    <w:rsid w:val="7034451D"/>
    <w:rsid w:val="7421E744"/>
    <w:rsid w:val="75CF3FA1"/>
    <w:rsid w:val="7668DE00"/>
    <w:rsid w:val="7797DA10"/>
    <w:rsid w:val="79C5C7A1"/>
    <w:rsid w:val="7A06F5AB"/>
    <w:rsid w:val="7B909BF4"/>
    <w:rsid w:val="7EE66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481D9E"/>
  <w15:chartTrackingRefBased/>
  <w15:docId w15:val="{1CA90B05-0B31-4FD4-9A59-62ED533A5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F762D"/>
    <w:pPr>
      <w:spacing w:after="0" w:line="240" w:lineRule="auto"/>
    </w:pPr>
    <w:rPr>
      <w:rFonts w:ascii="Arial" w:hAnsi="Arial"/>
    </w:rPr>
  </w:style>
  <w:style w:type="paragraph" w:styleId="Kop1">
    <w:name w:val="heading 1"/>
    <w:basedOn w:val="Standaard"/>
    <w:next w:val="Standaard"/>
    <w:link w:val="Kop1Char"/>
    <w:uiPriority w:val="9"/>
    <w:qFormat/>
    <w:rsid w:val="008F762D"/>
    <w:pPr>
      <w:keepNext/>
      <w:keepLines/>
      <w:numPr>
        <w:numId w:val="3"/>
      </w:numPr>
      <w:spacing w:before="240" w:after="480"/>
      <w:outlineLvl w:val="0"/>
    </w:pPr>
    <w:rPr>
      <w:rFonts w:ascii="Arial Black" w:eastAsia="Times New Roman" w:hAnsi="Arial Black" w:cs="Times New Roman"/>
      <w:noProof/>
      <w:color w:val="855499"/>
      <w:sz w:val="48"/>
      <w:szCs w:val="40"/>
      <w:lang w:val="en-US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8F762D"/>
    <w:pPr>
      <w:keepNext/>
      <w:keepLines/>
      <w:numPr>
        <w:ilvl w:val="1"/>
        <w:numId w:val="3"/>
      </w:numPr>
      <w:spacing w:before="40"/>
      <w:ind w:left="576"/>
      <w:outlineLvl w:val="1"/>
    </w:pPr>
    <w:rPr>
      <w:rFonts w:ascii="Arial Black" w:eastAsia="Times New Roman" w:hAnsi="Arial Black" w:cs="Times New Roman"/>
      <w:color w:val="855499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F762D"/>
    <w:pPr>
      <w:numPr>
        <w:ilvl w:val="2"/>
        <w:numId w:val="3"/>
      </w:numPr>
      <w:outlineLvl w:val="2"/>
    </w:pPr>
    <w:rPr>
      <w:rFonts w:eastAsia="Calibri" w:cs="Times New Roman"/>
      <w:b/>
      <w:color w:val="855499"/>
      <w:sz w:val="24"/>
      <w:szCs w:val="24"/>
      <w:lang w:val="en-US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D74C46"/>
    <w:pPr>
      <w:keepNext/>
      <w:keepLines/>
      <w:numPr>
        <w:ilvl w:val="3"/>
        <w:numId w:val="3"/>
      </w:numPr>
      <w:spacing w:before="40"/>
      <w:outlineLvl w:val="3"/>
    </w:pPr>
    <w:rPr>
      <w:rFonts w:ascii="Calibri" w:eastAsia="Times New Roman" w:hAnsi="Calibri" w:cs="Times New Roman"/>
      <w:i/>
      <w:iCs/>
      <w:color w:val="4F2F6A"/>
      <w:sz w:val="24"/>
      <w:szCs w:val="24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rsid w:val="00D74C46"/>
    <w:pPr>
      <w:keepNext/>
      <w:keepLines/>
      <w:numPr>
        <w:ilvl w:val="4"/>
        <w:numId w:val="3"/>
      </w:numPr>
      <w:spacing w:before="40"/>
      <w:outlineLvl w:val="4"/>
    </w:pPr>
    <w:rPr>
      <w:rFonts w:ascii="Calibri" w:eastAsia="Times New Roman" w:hAnsi="Calibri" w:cs="Times New Roman"/>
      <w:color w:val="4F2F6A"/>
      <w:sz w:val="24"/>
      <w:szCs w:val="24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D74C46"/>
    <w:pPr>
      <w:keepNext/>
      <w:keepLines/>
      <w:numPr>
        <w:ilvl w:val="5"/>
        <w:numId w:val="3"/>
      </w:numPr>
      <w:spacing w:before="40"/>
      <w:outlineLvl w:val="5"/>
    </w:pPr>
    <w:rPr>
      <w:rFonts w:ascii="Calibri" w:eastAsia="Times New Roman" w:hAnsi="Calibri" w:cs="Times New Roman"/>
      <w:color w:val="341F46"/>
      <w:sz w:val="24"/>
      <w:szCs w:val="24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D74C46"/>
    <w:pPr>
      <w:keepNext/>
      <w:keepLines/>
      <w:numPr>
        <w:ilvl w:val="6"/>
        <w:numId w:val="3"/>
      </w:numPr>
      <w:spacing w:before="40"/>
      <w:outlineLvl w:val="6"/>
    </w:pPr>
    <w:rPr>
      <w:rFonts w:ascii="Calibri" w:eastAsia="Times New Roman" w:hAnsi="Calibri" w:cs="Times New Roman"/>
      <w:i/>
      <w:iCs/>
      <w:color w:val="341F46"/>
      <w:sz w:val="24"/>
      <w:szCs w:val="24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D74C46"/>
    <w:pPr>
      <w:keepNext/>
      <w:keepLines/>
      <w:numPr>
        <w:ilvl w:val="7"/>
        <w:numId w:val="3"/>
      </w:numPr>
      <w:spacing w:before="40"/>
      <w:outlineLvl w:val="7"/>
    </w:pPr>
    <w:rPr>
      <w:rFonts w:ascii="Calibri" w:eastAsia="Times New Roman" w:hAnsi="Calibri" w:cs="Times New Roman"/>
      <w:color w:val="272727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D74C46"/>
    <w:pPr>
      <w:keepNext/>
      <w:keepLines/>
      <w:numPr>
        <w:ilvl w:val="8"/>
        <w:numId w:val="3"/>
      </w:numPr>
      <w:spacing w:before="40"/>
      <w:outlineLvl w:val="8"/>
    </w:pPr>
    <w:rPr>
      <w:rFonts w:ascii="Calibri" w:eastAsia="Times New Roman" w:hAnsi="Calibri" w:cs="Times New Roman"/>
      <w:i/>
      <w:iCs/>
      <w:color w:val="272727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437A5B"/>
    <w:pPr>
      <w:spacing w:after="0" w:line="240" w:lineRule="auto"/>
    </w:pPr>
    <w:rPr>
      <w:rFonts w:eastAsiaTheme="minorEastAsia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437A5B"/>
    <w:rPr>
      <w:rFonts w:eastAsiaTheme="minorEastAsia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D41E8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41E8F"/>
  </w:style>
  <w:style w:type="paragraph" w:styleId="Voettekst">
    <w:name w:val="footer"/>
    <w:basedOn w:val="Standaard"/>
    <w:link w:val="VoettekstChar"/>
    <w:uiPriority w:val="99"/>
    <w:unhideWhenUsed/>
    <w:rsid w:val="00D41E8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41E8F"/>
  </w:style>
  <w:style w:type="paragraph" w:styleId="Titel">
    <w:name w:val="Title"/>
    <w:basedOn w:val="Standaard"/>
    <w:next w:val="Standaard"/>
    <w:link w:val="TitelChar"/>
    <w:uiPriority w:val="10"/>
    <w:qFormat/>
    <w:rsid w:val="00282371"/>
    <w:pPr>
      <w:contextualSpacing/>
    </w:pPr>
    <w:rPr>
      <w:rFonts w:ascii="Calibri" w:eastAsia="Times New Roman" w:hAnsi="Calibri" w:cs="Times New Roman"/>
      <w:b/>
      <w:noProof/>
      <w:color w:val="6A3F8E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82371"/>
    <w:rPr>
      <w:rFonts w:ascii="Calibri" w:eastAsia="Times New Roman" w:hAnsi="Calibri" w:cs="Times New Roman"/>
      <w:b/>
      <w:noProof/>
      <w:color w:val="6A3F8E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82371"/>
    <w:pPr>
      <w:numPr>
        <w:ilvl w:val="1"/>
      </w:numPr>
    </w:pPr>
    <w:rPr>
      <w:rFonts w:ascii="Calibri" w:eastAsia="Times New Roman" w:hAnsi="Calibri" w:cs="Times New Roman"/>
      <w:b/>
      <w:i/>
      <w:color w:val="464646"/>
      <w:spacing w:val="10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82371"/>
    <w:rPr>
      <w:rFonts w:ascii="Calibri" w:eastAsia="Times New Roman" w:hAnsi="Calibri" w:cs="Times New Roman"/>
      <w:b/>
      <w:i/>
      <w:color w:val="464646"/>
      <w:spacing w:val="10"/>
      <w:sz w:val="28"/>
      <w:szCs w:val="28"/>
    </w:rPr>
  </w:style>
  <w:style w:type="character" w:customStyle="1" w:styleId="Kop1Char">
    <w:name w:val="Kop 1 Char"/>
    <w:basedOn w:val="Standaardalinea-lettertype"/>
    <w:link w:val="Kop1"/>
    <w:uiPriority w:val="9"/>
    <w:rsid w:val="008F762D"/>
    <w:rPr>
      <w:rFonts w:ascii="Arial Black" w:eastAsia="Times New Roman" w:hAnsi="Arial Black" w:cs="Times New Roman"/>
      <w:noProof/>
      <w:color w:val="855499"/>
      <w:sz w:val="48"/>
      <w:szCs w:val="40"/>
      <w:lang w:val="en-US"/>
    </w:rPr>
  </w:style>
  <w:style w:type="character" w:customStyle="1" w:styleId="Kop2Char">
    <w:name w:val="Kop 2 Char"/>
    <w:basedOn w:val="Standaardalinea-lettertype"/>
    <w:link w:val="Kop2"/>
    <w:uiPriority w:val="9"/>
    <w:rsid w:val="008F762D"/>
    <w:rPr>
      <w:rFonts w:ascii="Arial Black" w:eastAsia="Times New Roman" w:hAnsi="Arial Black" w:cs="Times New Roman"/>
      <w:color w:val="855499"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rsid w:val="008F762D"/>
    <w:rPr>
      <w:rFonts w:ascii="Arial" w:eastAsia="Calibri" w:hAnsi="Arial" w:cs="Times New Roman"/>
      <w:b/>
      <w:color w:val="855499"/>
      <w:sz w:val="24"/>
      <w:szCs w:val="24"/>
      <w:lang w:val="en-US"/>
    </w:rPr>
  </w:style>
  <w:style w:type="character" w:customStyle="1" w:styleId="Kop4Char">
    <w:name w:val="Kop 4 Char"/>
    <w:basedOn w:val="Standaardalinea-lettertype"/>
    <w:link w:val="Kop4"/>
    <w:uiPriority w:val="9"/>
    <w:rsid w:val="00D74C46"/>
    <w:rPr>
      <w:rFonts w:ascii="Calibri" w:eastAsia="Times New Roman" w:hAnsi="Calibri" w:cs="Times New Roman"/>
      <w:i/>
      <w:iCs/>
      <w:color w:val="4F2F6A"/>
      <w:sz w:val="24"/>
      <w:szCs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74C46"/>
    <w:rPr>
      <w:rFonts w:ascii="Calibri" w:eastAsia="Times New Roman" w:hAnsi="Calibri" w:cs="Times New Roman"/>
      <w:color w:val="4F2F6A"/>
      <w:sz w:val="24"/>
      <w:szCs w:val="24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D74C46"/>
    <w:rPr>
      <w:rFonts w:ascii="Calibri" w:eastAsia="Times New Roman" w:hAnsi="Calibri" w:cs="Times New Roman"/>
      <w:color w:val="341F46"/>
      <w:sz w:val="24"/>
      <w:szCs w:val="24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D74C46"/>
    <w:rPr>
      <w:rFonts w:ascii="Calibri" w:eastAsia="Times New Roman" w:hAnsi="Calibri" w:cs="Times New Roman"/>
      <w:i/>
      <w:iCs/>
      <w:color w:val="341F46"/>
      <w:sz w:val="24"/>
      <w:szCs w:val="24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D74C46"/>
    <w:rPr>
      <w:rFonts w:ascii="Calibri" w:eastAsia="Times New Roman" w:hAnsi="Calibri" w:cs="Times New Roman"/>
      <w:color w:val="272727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D74C46"/>
    <w:rPr>
      <w:rFonts w:ascii="Calibri" w:eastAsia="Times New Roman" w:hAnsi="Calibri" w:cs="Times New Roman"/>
      <w:i/>
      <w:iCs/>
      <w:color w:val="272727"/>
      <w:sz w:val="21"/>
      <w:szCs w:val="21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74C46"/>
    <w:rPr>
      <w:rFonts w:ascii="Segoe UI" w:eastAsia="Calibr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74C46"/>
    <w:rPr>
      <w:rFonts w:ascii="Segoe UI" w:eastAsia="Calibri" w:hAnsi="Segoe UI" w:cs="Segoe UI"/>
      <w:sz w:val="18"/>
      <w:szCs w:val="18"/>
    </w:rPr>
  </w:style>
  <w:style w:type="paragraph" w:styleId="Lijstalinea">
    <w:name w:val="List Paragraph"/>
    <w:basedOn w:val="Standaard"/>
    <w:link w:val="LijstalineaChar"/>
    <w:uiPriority w:val="34"/>
    <w:qFormat/>
    <w:rsid w:val="00D74C46"/>
    <w:pPr>
      <w:contextualSpacing/>
    </w:pPr>
    <w:rPr>
      <w:rFonts w:ascii="Calibri" w:eastAsia="Calibri" w:hAnsi="Calibri" w:cs="Times New Roman"/>
      <w:sz w:val="24"/>
      <w:szCs w:val="24"/>
    </w:rPr>
  </w:style>
  <w:style w:type="paragraph" w:customStyle="1" w:styleId="Opsomming1">
    <w:name w:val="Opsomming 1"/>
    <w:basedOn w:val="Standaard"/>
    <w:uiPriority w:val="1"/>
    <w:rsid w:val="00D74C46"/>
    <w:pPr>
      <w:numPr>
        <w:numId w:val="1"/>
      </w:numPr>
    </w:pPr>
    <w:rPr>
      <w:rFonts w:ascii="Calibri" w:eastAsia="Calibri" w:hAnsi="Calibri" w:cs="Times New Roman"/>
      <w:noProof/>
      <w:sz w:val="24"/>
      <w:szCs w:val="24"/>
      <w:lang w:val="en-US"/>
    </w:rPr>
  </w:style>
  <w:style w:type="paragraph" w:customStyle="1" w:styleId="Opsomming2">
    <w:name w:val="Opsomming 2"/>
    <w:basedOn w:val="Standaard"/>
    <w:uiPriority w:val="1"/>
    <w:rsid w:val="00D74C46"/>
    <w:pPr>
      <w:numPr>
        <w:ilvl w:val="1"/>
        <w:numId w:val="1"/>
      </w:numPr>
    </w:pPr>
    <w:rPr>
      <w:rFonts w:ascii="Calibri" w:eastAsia="Calibri" w:hAnsi="Calibri" w:cs="Times New Roman"/>
      <w:noProof/>
      <w:sz w:val="24"/>
      <w:szCs w:val="24"/>
      <w:lang w:val="en-US"/>
    </w:rPr>
  </w:style>
  <w:style w:type="paragraph" w:customStyle="1" w:styleId="Nummering123">
    <w:name w:val="Nummering 123"/>
    <w:basedOn w:val="Standaard"/>
    <w:uiPriority w:val="1"/>
    <w:rsid w:val="00D74C46"/>
    <w:pPr>
      <w:numPr>
        <w:numId w:val="2"/>
      </w:numPr>
    </w:pPr>
    <w:rPr>
      <w:rFonts w:ascii="Calibri" w:eastAsia="Calibri" w:hAnsi="Calibri" w:cs="Times New Roman"/>
      <w:sz w:val="24"/>
      <w:szCs w:val="24"/>
      <w:lang w:val="en-US"/>
    </w:rPr>
  </w:style>
  <w:style w:type="paragraph" w:customStyle="1" w:styleId="Nummeringabc">
    <w:name w:val="Nummering abc"/>
    <w:basedOn w:val="Nummering123"/>
    <w:uiPriority w:val="1"/>
    <w:rsid w:val="00D74C46"/>
    <w:pPr>
      <w:numPr>
        <w:ilvl w:val="1"/>
      </w:numPr>
    </w:pPr>
    <w:rPr>
      <w:lang w:val="nl-NL"/>
    </w:rPr>
  </w:style>
  <w:style w:type="table" w:styleId="Tabelraster">
    <w:name w:val="Table Grid"/>
    <w:basedOn w:val="Standaardtabel"/>
    <w:uiPriority w:val="39"/>
    <w:rsid w:val="00D74C4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vio-tabel">
    <w:name w:val="Livio-tabel"/>
    <w:basedOn w:val="Standaardtabel"/>
    <w:uiPriority w:val="99"/>
    <w:rsid w:val="00D74C4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nl-NL"/>
    </w:rPr>
    <w:tblPr>
      <w:tblStyleRowBandSize w:val="1"/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6A3F8E"/>
          <w:left w:val="single" w:sz="4" w:space="0" w:color="6A3F8E"/>
          <w:bottom w:val="single" w:sz="4" w:space="0" w:color="6A3F8E"/>
          <w:right w:val="single" w:sz="4" w:space="0" w:color="6A3F8E"/>
          <w:insideH w:val="single" w:sz="4" w:space="0" w:color="6A3F8E"/>
          <w:insideV w:val="single" w:sz="4" w:space="0" w:color="6A3F8E"/>
          <w:tl2br w:val="nil"/>
          <w:tr2bl w:val="nil"/>
        </w:tcBorders>
        <w:shd w:val="clear" w:color="auto" w:fill="6A3F8E"/>
      </w:tcPr>
    </w:tblStylePr>
    <w:tblStylePr w:type="band1Horz">
      <w:tblPr/>
      <w:tcPr>
        <w:shd w:val="clear" w:color="auto" w:fill="F2F2F2"/>
      </w:tcPr>
    </w:tblStylePr>
  </w:style>
  <w:style w:type="paragraph" w:styleId="Bijschrift">
    <w:name w:val="caption"/>
    <w:basedOn w:val="Standaard"/>
    <w:next w:val="Standaard"/>
    <w:uiPriority w:val="35"/>
    <w:unhideWhenUsed/>
    <w:qFormat/>
    <w:rsid w:val="00D74C46"/>
    <w:rPr>
      <w:rFonts w:ascii="Calibri" w:eastAsia="Calibri" w:hAnsi="Calibri" w:cs="Times New Roman"/>
      <w:iCs/>
      <w:color w:val="464646"/>
      <w:szCs w:val="18"/>
    </w:rPr>
  </w:style>
  <w:style w:type="paragraph" w:customStyle="1" w:styleId="Tekstvak">
    <w:name w:val="Tekstvak"/>
    <w:basedOn w:val="Standaard"/>
    <w:uiPriority w:val="9"/>
    <w:qFormat/>
    <w:rsid w:val="00D74C46"/>
    <w:pPr>
      <w:pBdr>
        <w:top w:val="single" w:sz="4" w:space="6" w:color="6A3F8E"/>
        <w:left w:val="single" w:sz="4" w:space="8" w:color="6A3F8E"/>
        <w:bottom w:val="single" w:sz="4" w:space="6" w:color="6A3F8E"/>
        <w:right w:val="single" w:sz="4" w:space="8" w:color="6A3F8E"/>
      </w:pBdr>
      <w:shd w:val="clear" w:color="auto" w:fill="6A3F8E"/>
      <w:ind w:left="159" w:right="2268"/>
    </w:pPr>
    <w:rPr>
      <w:rFonts w:ascii="Calibri" w:eastAsia="Calibri" w:hAnsi="Calibri" w:cs="Times New Roman"/>
      <w:noProof/>
      <w:color w:val="FFFFFF"/>
      <w:sz w:val="24"/>
      <w:szCs w:val="24"/>
      <w:lang w:val="en-US"/>
    </w:rPr>
  </w:style>
  <w:style w:type="paragraph" w:styleId="Citaat">
    <w:name w:val="Quote"/>
    <w:basedOn w:val="Standaard"/>
    <w:next w:val="Standaard"/>
    <w:link w:val="CitaatChar"/>
    <w:uiPriority w:val="10"/>
    <w:qFormat/>
    <w:rsid w:val="00D74C46"/>
    <w:pPr>
      <w:pBdr>
        <w:top w:val="single" w:sz="4" w:space="8" w:color="6A3F8E"/>
        <w:bottom w:val="single" w:sz="4" w:space="8" w:color="6A3F8E"/>
      </w:pBdr>
      <w:ind w:right="2268"/>
    </w:pPr>
    <w:rPr>
      <w:rFonts w:ascii="Calibri" w:eastAsia="Calibri" w:hAnsi="Calibri" w:cs="Times New Roman"/>
      <w:iCs/>
      <w:noProof/>
      <w:color w:val="6A3F8E"/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10"/>
    <w:rsid w:val="00D74C46"/>
    <w:rPr>
      <w:rFonts w:ascii="Calibri" w:eastAsia="Calibri" w:hAnsi="Calibri" w:cs="Times New Roman"/>
      <w:iCs/>
      <w:noProof/>
      <w:color w:val="6A3F8E"/>
      <w:sz w:val="28"/>
      <w:szCs w:val="28"/>
    </w:rPr>
  </w:style>
  <w:style w:type="paragraph" w:customStyle="1" w:styleId="Uitspraak">
    <w:name w:val="Uitspraak"/>
    <w:basedOn w:val="Standaard"/>
    <w:uiPriority w:val="9"/>
    <w:qFormat/>
    <w:rsid w:val="00D74C46"/>
    <w:pPr>
      <w:pBdr>
        <w:top w:val="single" w:sz="24" w:space="8" w:color="B6A2C8"/>
      </w:pBdr>
      <w:ind w:right="3402"/>
    </w:pPr>
    <w:rPr>
      <w:rFonts w:ascii="Calibri" w:eastAsia="Calibri" w:hAnsi="Calibri" w:cs="Times New Roman"/>
      <w:color w:val="464646"/>
      <w:sz w:val="36"/>
      <w:szCs w:val="36"/>
    </w:rPr>
  </w:style>
  <w:style w:type="paragraph" w:customStyle="1" w:styleId="Kop-zonder-nr">
    <w:name w:val="Kop-zonder-nr"/>
    <w:basedOn w:val="Kop1"/>
    <w:next w:val="Standaard"/>
    <w:qFormat/>
    <w:rsid w:val="008F762D"/>
    <w:pPr>
      <w:numPr>
        <w:numId w:val="0"/>
      </w:numPr>
      <w:tabs>
        <w:tab w:val="left" w:pos="6096"/>
      </w:tabs>
      <w:spacing w:before="0"/>
    </w:pPr>
    <w:rPr>
      <w:sz w:val="64"/>
    </w:rPr>
  </w:style>
  <w:style w:type="paragraph" w:styleId="Inhopg1">
    <w:name w:val="toc 1"/>
    <w:basedOn w:val="Standaard"/>
    <w:next w:val="Standaard"/>
    <w:autoRedefine/>
    <w:uiPriority w:val="39"/>
    <w:unhideWhenUsed/>
    <w:rsid w:val="00B05157"/>
    <w:pPr>
      <w:tabs>
        <w:tab w:val="left" w:pos="709"/>
        <w:tab w:val="right" w:leader="dot" w:pos="9628"/>
      </w:tabs>
      <w:spacing w:before="240"/>
    </w:pPr>
    <w:rPr>
      <w:rFonts w:ascii="Cera-Black" w:eastAsia="Calibri" w:hAnsi="Cera-Black" w:cs="Times New Roman"/>
      <w:b/>
      <w:noProof/>
      <w:color w:val="855499"/>
      <w:sz w:val="24"/>
      <w:szCs w:val="24"/>
    </w:rPr>
  </w:style>
  <w:style w:type="paragraph" w:styleId="Inhopg2">
    <w:name w:val="toc 2"/>
    <w:basedOn w:val="Standaard"/>
    <w:next w:val="Standaard"/>
    <w:autoRedefine/>
    <w:uiPriority w:val="39"/>
    <w:unhideWhenUsed/>
    <w:rsid w:val="00B05157"/>
    <w:pPr>
      <w:tabs>
        <w:tab w:val="left" w:pos="709"/>
        <w:tab w:val="right" w:leader="dot" w:pos="9628"/>
      </w:tabs>
    </w:pPr>
    <w:rPr>
      <w:rFonts w:ascii="Cera-Bold" w:eastAsia="Calibri" w:hAnsi="Cera-Bold" w:cs="Times New Roman"/>
      <w:noProof/>
      <w:color w:val="855499"/>
      <w:szCs w:val="24"/>
    </w:rPr>
  </w:style>
  <w:style w:type="paragraph" w:styleId="Inhopg3">
    <w:name w:val="toc 3"/>
    <w:basedOn w:val="Standaard"/>
    <w:next w:val="Standaard"/>
    <w:autoRedefine/>
    <w:uiPriority w:val="39"/>
    <w:unhideWhenUsed/>
    <w:rsid w:val="00940BED"/>
    <w:pPr>
      <w:framePr w:wrap="notBeside" w:vAnchor="text" w:hAnchor="text" w:y="1"/>
      <w:tabs>
        <w:tab w:val="left" w:pos="709"/>
        <w:tab w:val="right" w:leader="dot" w:pos="9628"/>
      </w:tabs>
    </w:pPr>
    <w:rPr>
      <w:rFonts w:ascii="Cera-Medium" w:eastAsia="Calibri" w:hAnsi="Cera-Medium" w:cs="Times New Roman"/>
      <w:noProof/>
      <w:color w:val="855499"/>
      <w:szCs w:val="24"/>
    </w:rPr>
  </w:style>
  <w:style w:type="character" w:styleId="Hyperlink">
    <w:name w:val="Hyperlink"/>
    <w:uiPriority w:val="99"/>
    <w:unhideWhenUsed/>
    <w:rsid w:val="00D74C46"/>
    <w:rPr>
      <w:color w:val="000000"/>
      <w:u w:val="single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D74C46"/>
    <w:pPr>
      <w:numPr>
        <w:numId w:val="0"/>
      </w:numPr>
      <w:spacing w:after="0" w:line="259" w:lineRule="auto"/>
      <w:outlineLvl w:val="9"/>
    </w:pPr>
    <w:rPr>
      <w:b/>
      <w:noProof w:val="0"/>
      <w:color w:val="4F2F6A"/>
      <w:sz w:val="32"/>
      <w:szCs w:val="32"/>
      <w:lang w:val="nl-NL" w:eastAsia="nl-NL"/>
    </w:rPr>
  </w:style>
  <w:style w:type="character" w:styleId="Tekstvantijdelijkeaanduiding">
    <w:name w:val="Placeholder Text"/>
    <w:uiPriority w:val="99"/>
    <w:semiHidden/>
    <w:rsid w:val="00D74C46"/>
    <w:rPr>
      <w:color w:val="808080"/>
    </w:rPr>
  </w:style>
  <w:style w:type="paragraph" w:customStyle="1" w:styleId="VoettekstDatum">
    <w:name w:val="VoettekstDatum"/>
    <w:basedOn w:val="Standaard"/>
    <w:rsid w:val="00D74C46"/>
    <w:pPr>
      <w:spacing w:line="290" w:lineRule="exact"/>
    </w:pPr>
    <w:rPr>
      <w:rFonts w:ascii="Calibri" w:eastAsia="Calibri" w:hAnsi="Calibri" w:cs="Times New Roman"/>
      <w:sz w:val="24"/>
      <w:szCs w:val="24"/>
    </w:rPr>
  </w:style>
  <w:style w:type="paragraph" w:customStyle="1" w:styleId="msonormal0">
    <w:name w:val="msonormal"/>
    <w:basedOn w:val="Standaard"/>
    <w:rsid w:val="00D74C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">
    <w:name w:val="paragraph"/>
    <w:basedOn w:val="Standaard"/>
    <w:rsid w:val="00D74C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textrun">
    <w:name w:val="textrun"/>
    <w:basedOn w:val="Standaardalinea-lettertype"/>
    <w:rsid w:val="00D74C46"/>
  </w:style>
  <w:style w:type="character" w:customStyle="1" w:styleId="normaltextrun">
    <w:name w:val="normaltextrun"/>
    <w:basedOn w:val="Standaardalinea-lettertype"/>
    <w:rsid w:val="00D74C46"/>
  </w:style>
  <w:style w:type="character" w:customStyle="1" w:styleId="eop">
    <w:name w:val="eop"/>
    <w:basedOn w:val="Standaardalinea-lettertype"/>
    <w:rsid w:val="00D74C46"/>
  </w:style>
  <w:style w:type="character" w:customStyle="1" w:styleId="spellingerror">
    <w:name w:val="spellingerror"/>
    <w:basedOn w:val="Standaardalinea-lettertype"/>
    <w:rsid w:val="00D74C46"/>
  </w:style>
  <w:style w:type="paragraph" w:customStyle="1" w:styleId="outlineelement">
    <w:name w:val="outlineelement"/>
    <w:basedOn w:val="Standaard"/>
    <w:rsid w:val="00D74C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pagebreakblob">
    <w:name w:val="pagebreakblob"/>
    <w:basedOn w:val="Standaardalinea-lettertype"/>
    <w:rsid w:val="00D74C46"/>
  </w:style>
  <w:style w:type="character" w:customStyle="1" w:styleId="pagebreakborderspan">
    <w:name w:val="pagebreakborderspan"/>
    <w:basedOn w:val="Standaardalinea-lettertype"/>
    <w:rsid w:val="00D74C46"/>
  </w:style>
  <w:style w:type="character" w:customStyle="1" w:styleId="pagebreaktextspan">
    <w:name w:val="pagebreaktextspan"/>
    <w:basedOn w:val="Standaardalinea-lettertype"/>
    <w:rsid w:val="00D74C46"/>
  </w:style>
  <w:style w:type="character" w:customStyle="1" w:styleId="contentcontrolboundarysink">
    <w:name w:val="contentcontrolboundarysink"/>
    <w:basedOn w:val="Standaardalinea-lettertype"/>
    <w:rsid w:val="00D74C46"/>
  </w:style>
  <w:style w:type="character" w:customStyle="1" w:styleId="contentcontrol">
    <w:name w:val="contentcontrol"/>
    <w:basedOn w:val="Standaardalinea-lettertype"/>
    <w:rsid w:val="00D74C46"/>
  </w:style>
  <w:style w:type="character" w:customStyle="1" w:styleId="contextualspellingandgrammarerror">
    <w:name w:val="contextualspellingandgrammarerror"/>
    <w:basedOn w:val="Standaardalinea-lettertype"/>
    <w:rsid w:val="00D74C46"/>
  </w:style>
  <w:style w:type="character" w:customStyle="1" w:styleId="wacimagecontainer">
    <w:name w:val="wacimagecontainer"/>
    <w:basedOn w:val="Standaardalinea-lettertype"/>
    <w:rsid w:val="00D74C46"/>
  </w:style>
  <w:style w:type="paragraph" w:styleId="Normaalweb">
    <w:name w:val="Normal (Web)"/>
    <w:basedOn w:val="Standaard"/>
    <w:uiPriority w:val="99"/>
    <w:unhideWhenUsed/>
    <w:rsid w:val="00D74C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Onopgelostemelding">
    <w:name w:val="Unresolved Mention"/>
    <w:uiPriority w:val="99"/>
    <w:semiHidden/>
    <w:unhideWhenUsed/>
    <w:rsid w:val="00D74C46"/>
    <w:rPr>
      <w:color w:val="605E5C"/>
      <w:shd w:val="clear" w:color="auto" w:fill="E1DFDD"/>
    </w:rPr>
  </w:style>
  <w:style w:type="paragraph" w:customStyle="1" w:styleId="Pa3">
    <w:name w:val="Pa3"/>
    <w:basedOn w:val="Standaard"/>
    <w:next w:val="Standaard"/>
    <w:uiPriority w:val="99"/>
    <w:rsid w:val="00D74C46"/>
    <w:pPr>
      <w:autoSpaceDE w:val="0"/>
      <w:autoSpaceDN w:val="0"/>
      <w:adjustRightInd w:val="0"/>
      <w:spacing w:line="171" w:lineRule="atLeast"/>
    </w:pPr>
    <w:rPr>
      <w:rFonts w:ascii="The Sans Semi Light" w:eastAsia="Times New Roman" w:hAnsi="The Sans Semi Light" w:cs="Times New Roman"/>
      <w:sz w:val="24"/>
      <w:szCs w:val="24"/>
      <w:lang w:val="en-US" w:eastAsia="bg-BG"/>
    </w:r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5C504A"/>
    <w:pPr>
      <w:spacing w:after="100"/>
      <w:ind w:left="1100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B632B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B632B5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B632B5"/>
    <w:rPr>
      <w:rFonts w:ascii="Arial" w:hAnsi="Arial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632B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632B5"/>
    <w:rPr>
      <w:rFonts w:ascii="Arial" w:hAnsi="Arial"/>
      <w:b/>
      <w:bCs/>
      <w:sz w:val="20"/>
      <w:szCs w:val="20"/>
    </w:rPr>
  </w:style>
  <w:style w:type="character" w:customStyle="1" w:styleId="LijstalineaChar">
    <w:name w:val="Lijstalinea Char"/>
    <w:basedOn w:val="Standaardalinea-lettertype"/>
    <w:link w:val="Lijstalinea"/>
    <w:uiPriority w:val="34"/>
    <w:locked/>
    <w:rsid w:val="00076F98"/>
    <w:rPr>
      <w:rFonts w:ascii="Calibri" w:eastAsia="Calibri" w:hAnsi="Calibri" w:cs="Times New Roman"/>
      <w:sz w:val="24"/>
      <w:szCs w:val="24"/>
    </w:rPr>
  </w:style>
  <w:style w:type="character" w:styleId="Vermelding">
    <w:name w:val="Mention"/>
    <w:basedOn w:val="Standaardalinea-lettertype"/>
    <w:uiPriority w:val="99"/>
    <w:unhideWhenUsed/>
    <w:rsid w:val="00076F98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42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2503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0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85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4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9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82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93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21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7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86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35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85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59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22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09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1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79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95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32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95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76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87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34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67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50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49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77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17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7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803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38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61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70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03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13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00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7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00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30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6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11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31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4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99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94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42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75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97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02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08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03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8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39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99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13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66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00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23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39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76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76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77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2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83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38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44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67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26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03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52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96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74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80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96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78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13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526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11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12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273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66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59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378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41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5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59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35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43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10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39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50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68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11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69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5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1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8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9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8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1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5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62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3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23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44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77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19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51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24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10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75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75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7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13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37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9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75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0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05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3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52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5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70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22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82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2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77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75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7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13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19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83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1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31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4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8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3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27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58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7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18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31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20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11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95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2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77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1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8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46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3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80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27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6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2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6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4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54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84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4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73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87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1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2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9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32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76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72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92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0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8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44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3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19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6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13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55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74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92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15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92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1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6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3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7757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83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21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28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77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57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92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56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45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69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62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90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14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14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8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20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11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7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82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378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46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02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9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04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190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13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72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54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98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43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83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94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45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38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56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24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72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48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31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86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969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73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90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943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7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72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29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98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2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91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15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68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11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255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51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36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2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83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07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644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41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63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13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11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730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28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41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696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06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92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29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90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73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31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49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27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69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51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31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738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18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98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92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403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34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72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77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86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77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04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9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8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6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7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5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2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37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10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09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2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4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0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4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34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4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48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6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52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70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55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71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22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4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74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7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0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03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57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6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8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1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0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9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9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9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56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80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39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71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7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86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40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8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79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09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97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2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07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55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7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52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76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6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6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91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6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1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8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8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8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1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59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7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36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13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85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08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0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17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9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76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9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24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4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3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5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80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5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0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97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69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2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2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82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69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3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38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65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6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0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60290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46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48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39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9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00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41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4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9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85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91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04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49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50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86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12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36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43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74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563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24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51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21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52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51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36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69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65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0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82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7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244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25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83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84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1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219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39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87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41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17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23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38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926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05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06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8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49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59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97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85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55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87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13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52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40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38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077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03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88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5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87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40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23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00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81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60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82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08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26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9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77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15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68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02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90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10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55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20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66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8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65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86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91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14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8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3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23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rde\Creative%20Cloud%20Files\Livio\Huisstijl%20items\Sjablonen\Word\Sjabloon_brief_ZonderAdres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ffc1644-2ec9-43f3-9a31-29507b082b7b">
      <UserInfo>
        <DisplayName>Sanne de Kinkelder</DisplayName>
        <AccountId>14</AccountId>
        <AccountType/>
      </UserInfo>
      <UserInfo>
        <DisplayName>Kimberly Heersink - Kortschot</DisplayName>
        <AccountId>3129</AccountId>
        <AccountType/>
      </UserInfo>
    </SharedWithUsers>
    <TaxCatchAll xmlns="7d58e73f-95ee-4271-94d8-63c5c9df4873"/>
    <lcf76f155ced4ddcb4097134ff3c332f xmlns="3fe7466f-719e-49c5-97e0-e5e7d5c8e24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C7C3788F21254892540932B912C447" ma:contentTypeVersion="18" ma:contentTypeDescription="Een nieuw document maken." ma:contentTypeScope="" ma:versionID="35649fe45ad0f89e706d5ffe11e0027d">
  <xsd:schema xmlns:xsd="http://www.w3.org/2001/XMLSchema" xmlns:xs="http://www.w3.org/2001/XMLSchema" xmlns:p="http://schemas.microsoft.com/office/2006/metadata/properties" xmlns:ns2="3fe7466f-719e-49c5-97e0-e5e7d5c8e241" xmlns:ns3="6ffc1644-2ec9-43f3-9a31-29507b082b7b" xmlns:ns4="7d58e73f-95ee-4271-94d8-63c5c9df4873" targetNamespace="http://schemas.microsoft.com/office/2006/metadata/properties" ma:root="true" ma:fieldsID="3b50eae947d42670e4b89ef1adf8fa84" ns2:_="" ns3:_="" ns4:_="">
    <xsd:import namespace="3fe7466f-719e-49c5-97e0-e5e7d5c8e241"/>
    <xsd:import namespace="6ffc1644-2ec9-43f3-9a31-29507b082b7b"/>
    <xsd:import namespace="7d58e73f-95ee-4271-94d8-63c5c9df48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e7466f-719e-49c5-97e0-e5e7d5c8e2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7124836c-786f-4a43-9e12-a9f09c18d0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fc1644-2ec9-43f3-9a31-29507b082b7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58e73f-95ee-4271-94d8-63c5c9df4873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1ad74070-ae04-40ed-b432-cf426ed6a028}" ma:internalName="TaxCatchAll" ma:showField="CatchAllData" ma:web="7d58e73f-95ee-4271-94d8-63c5c9df48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3D033D-D559-4852-8728-3A2C3F73555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85C8A8-73B0-46C1-863D-BFF7EF5AF4FE}">
  <ds:schemaRefs>
    <ds:schemaRef ds:uri="http://purl.org/dc/terms/"/>
    <ds:schemaRef ds:uri="http://schemas.microsoft.com/office/2006/metadata/properties"/>
    <ds:schemaRef ds:uri="http://www.w3.org/XML/1998/namespace"/>
    <ds:schemaRef ds:uri="6ffc1644-2ec9-43f3-9a31-29507b082b7b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7d58e73f-95ee-4271-94d8-63c5c9df4873"/>
    <ds:schemaRef ds:uri="3fe7466f-719e-49c5-97e0-e5e7d5c8e241"/>
  </ds:schemaRefs>
</ds:datastoreItem>
</file>

<file path=customXml/itemProps3.xml><?xml version="1.0" encoding="utf-8"?>
<ds:datastoreItem xmlns:ds="http://schemas.openxmlformats.org/officeDocument/2006/customXml" ds:itemID="{79569D28-69F7-46EA-BC81-D3B18A1602F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E2F77D-B624-43AC-A639-FBC1DB9A67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e7466f-719e-49c5-97e0-e5e7d5c8e241"/>
    <ds:schemaRef ds:uri="6ffc1644-2ec9-43f3-9a31-29507b082b7b"/>
    <ds:schemaRef ds:uri="7d58e73f-95ee-4271-94d8-63c5c9df48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Sjabloon_brief_ZonderAdres</Template>
  <TotalTime>2</TotalTime>
  <Pages>1</Pages>
  <Words>242</Words>
  <Characters>1337</Characters>
  <Application>Microsoft Office Word</Application>
  <DocSecurity>0</DocSecurity>
  <Lines>11</Lines>
  <Paragraphs>3</Paragraphs>
  <ScaleCrop>false</ScaleCrop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Aanvang en opzegging</dc:subject>
  <dc:creator>jorde</dc:creator>
  <cp:keywords/>
  <dc:description/>
  <cp:lastModifiedBy>Sanne de Kinkelder</cp:lastModifiedBy>
  <cp:revision>2</cp:revision>
  <dcterms:created xsi:type="dcterms:W3CDTF">2024-10-02T11:32:00Z</dcterms:created>
  <dcterms:modified xsi:type="dcterms:W3CDTF">2024-10-02T11:32:00Z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0x01010004C7C3788F21254892540932B912C447</vt:lpwstr>
  </property>
  <property fmtid="{D5CDD505-2E9C-101B-9397-08002B2CF9AE}" pid="3" name="MediaServiceImageTags">
    <vt:lpwstr/>
  </property>
</Properties>
</file>